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3E2236" w:rsidRPr="005F0EB6" w:rsidTr="00CA6C08">
        <w:trPr>
          <w:trHeight w:val="255"/>
        </w:trPr>
        <w:tc>
          <w:tcPr>
            <w:tcW w:w="947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5F0EB6" w:rsidP="005F0EB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bookmarkStart w:id="0" w:name="OLE_LINK3"/>
            <w:bookmarkStart w:id="1" w:name="OLE_LINK4"/>
            <w:r w:rsidRPr="005F0EB6">
              <w:rPr>
                <w:rFonts w:ascii="Verdana" w:eastAsia="Adobe Ming Std L" w:hAnsi="Verdana" w:cs="Arial"/>
                <w:noProof/>
                <w:sz w:val="20"/>
                <w:szCs w:val="20"/>
              </w:rPr>
              <w:drawing>
                <wp:inline distT="0" distB="0" distL="0" distR="0" wp14:anchorId="75145C8E" wp14:editId="292FB7D6">
                  <wp:extent cx="5762625" cy="2924175"/>
                  <wp:effectExtent l="0" t="0" r="9525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iatisch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256"/>
                          <a:stretch/>
                        </pic:blipFill>
                        <pic:spPr bwMode="auto">
                          <a:xfrm>
                            <a:off x="0" y="0"/>
                            <a:ext cx="5760720" cy="292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236" w:rsidRPr="005F0EB6" w:rsidTr="00CA6C08">
        <w:trPr>
          <w:trHeight w:val="255"/>
        </w:trPr>
        <w:tc>
          <w:tcPr>
            <w:tcW w:w="947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bookmarkStart w:id="2" w:name="OLE_LINK1"/>
            <w:bookmarkStart w:id="3" w:name="OLE_LINK2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Heel Azië verenigd in dit heerlijke buffet… mag ook zonder stokjes!</w:t>
            </w:r>
          </w:p>
        </w:tc>
      </w:tr>
      <w:tr w:rsidR="003E2236" w:rsidRPr="005F0EB6" w:rsidTr="00F73176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bookmarkEnd w:id="2"/>
      <w:bookmarkEnd w:id="3"/>
      <w:tr w:rsidR="003E2236" w:rsidRPr="005F0EB6" w:rsidTr="00F73176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Voorgerechten: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Chinese tomatensoep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2044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Met kippenvlees, prei, ui en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taugé.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Japanse noedelssoep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Heldere bouillon met kip, noedels,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shii-take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paksoi, champignons en ui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3E223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3E2236" w:rsidRPr="005F0EB6" w:rsidTr="00CA6C08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CA6C0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Indische rijstsalade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CA6C0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Salade van Rijst, kalkoenfilet, tuinerwten, rozijnen, groene paprika, rode paprika. Met een kwarksaus</w:t>
            </w:r>
            <w:r w:rsidR="00CA6C0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licht en smeuïg van smaak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3E223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</w:t>
            </w:r>
            <w:r w:rsidR="00FF1D30"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d</w:t>
            </w: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Kip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pilaf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in een rode, zoetzure saus met diverse groenten en vruchten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126B0D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26B0D" w:rsidRPr="005F0EB6" w:rsidRDefault="00126B0D" w:rsidP="004360F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Thaise rode curry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26B0D" w:rsidRPr="005F0EB6" w:rsidRDefault="00126B0D" w:rsidP="004360F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Pittige rode curry met plakjes rundvlees en gember, courgette, bamboe en ananas.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Gehaktballetjes in satésaus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Indisch gekruide gehaktballetjes in satésaus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Babi pangang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Reepjes varkensvlees in een zoetzure rode saus met verse atjar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tandoori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gerecht met kip in een saus met o.a. yoghurt en diverse groenten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Nasi goreng met kip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Oosters rijstgerecht met verse groenten en gemarineerd kippenvlees.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Witte rijst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witte rijst</w:t>
            </w:r>
            <w:r w:rsidR="0077790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3E223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E2236" w:rsidRPr="005F0EB6" w:rsidRDefault="003E2236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Stokbrood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Kruidenboter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Kroepoek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A349A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Garnalenchips.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Seroendeng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779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Mix van kokos, </w:t>
            </w:r>
            <w:r w:rsidR="003E223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pinda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specerijen.</w:t>
            </w:r>
          </w:p>
        </w:tc>
      </w:tr>
    </w:tbl>
    <w:p w:rsidR="00CA6C08" w:rsidRPr="005F0EB6" w:rsidRDefault="00CA6C08">
      <w:pPr>
        <w:rPr>
          <w:rFonts w:ascii="Verdana" w:eastAsia="Adobe Ming Std L" w:hAnsi="Verdana" w:cs="Arial"/>
          <w:sz w:val="20"/>
          <w:szCs w:val="20"/>
        </w:rPr>
      </w:pPr>
    </w:p>
    <w:p w:rsidR="005F0EB6" w:rsidRPr="005F0EB6" w:rsidRDefault="005F0EB6" w:rsidP="00537278">
      <w:pPr>
        <w:jc w:val="center"/>
        <w:rPr>
          <w:rFonts w:ascii="Verdana" w:eastAsia="Adobe Ming Std L" w:hAnsi="Verdana" w:cs="Arial"/>
          <w:noProof/>
          <w:sz w:val="20"/>
          <w:szCs w:val="20"/>
        </w:rPr>
      </w:pPr>
    </w:p>
    <w:p w:rsidR="00F73176" w:rsidRPr="005F0EB6" w:rsidRDefault="00CA6C08" w:rsidP="00537278">
      <w:pPr>
        <w:jc w:val="center"/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5F0EB6" w:rsidRPr="005F0EB6" w:rsidTr="005F0EB6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F0EB6" w:rsidRPr="005F0EB6" w:rsidRDefault="005F0EB6" w:rsidP="005F0EB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06EFC24" wp14:editId="3CCBAE25">
                  <wp:extent cx="5762625" cy="2895600"/>
                  <wp:effectExtent l="0" t="0" r="9525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rgondisch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752"/>
                          <a:stretch/>
                        </pic:blipFill>
                        <pic:spPr bwMode="auto">
                          <a:xfrm>
                            <a:off x="0" y="0"/>
                            <a:ext cx="5760720" cy="289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5A2C" w:rsidRPr="005F0EB6" w:rsidTr="008A09CE">
        <w:trPr>
          <w:trHeight w:val="255"/>
        </w:trPr>
        <w:tc>
          <w:tcPr>
            <w:tcW w:w="947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35A2C" w:rsidRPr="005F0EB6" w:rsidRDefault="00F35A2C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Als een echte Bourgondiër genieten van de meest exquise 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lekkernijen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…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br/>
              <w:t>wie wil dat niet?</w:t>
            </w:r>
          </w:p>
        </w:tc>
      </w:tr>
      <w:tr w:rsidR="00F35A2C" w:rsidRPr="005F0EB6" w:rsidTr="008A09CE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35A2C" w:rsidRPr="005F0EB6" w:rsidRDefault="00F35A2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35A2C" w:rsidRPr="005F0EB6" w:rsidRDefault="00F35A2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35A2C" w:rsidRPr="005F0EB6" w:rsidTr="008A09CE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35A2C" w:rsidRPr="005F0EB6" w:rsidRDefault="00F35A2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Voorgerechten: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35A2C" w:rsidRPr="005F0EB6" w:rsidRDefault="00F35A2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B7D08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Mosterdsoep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B7D08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soep met mosterdzaadjes en een scheutje witte wijn.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Kreeftensoep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Een klassieker: heerlijk romig, met een prachtige kreeftensmaak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F1D30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F1D30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Rucola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F1D30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Coq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au vin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 kippenvlees, wortel, ui en champignons in een krachtige rode wijnsaus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Boeuf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stroganoff</w:t>
            </w:r>
            <w:proofErr w:type="spellEnd"/>
            <w:r w:rsidR="009B7D0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van </w:t>
            </w:r>
            <w:proofErr w:type="spellStart"/>
            <w:r w:rsidR="009B7D0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9B7D0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B7D08" w:rsidP="009B7D0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Biologisch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rundvlees, langzaam gegaard, 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in een 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stroganoffsaus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paprika, ui en champignons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Provençaalse visschotel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2828F8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Zalm, diverse soorten witvis, gamba's en garnalen, met diverse groenten in een tomatensaus.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Risotto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funghi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Italiaans rijstgerecht met </w:t>
            </w:r>
            <w:r w:rsidR="0063611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bospaddenstoelen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verse champignons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Penne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rigate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(naturel)(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pasta ‘pennetjes’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2044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Heerlijk romige a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ardappelpuree (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 met volle melk en zure room.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Kalfsragout</w:t>
            </w:r>
            <w:r w:rsidR="00A34179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van </w:t>
            </w:r>
            <w:proofErr w:type="spellStart"/>
            <w:r w:rsidR="00A34179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A34179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A34179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Met mals, biologisch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kalfsvlees, verse champignons, prei, ui en knolselderij.</w:t>
            </w:r>
          </w:p>
        </w:tc>
      </w:tr>
      <w:tr w:rsidR="00FF1D30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Bonne femme garnituur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Mix van aardappelblokjes, grotchampignons,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haricots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verts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tuinerwtjes, uisnippers en wortelblokjes.</w:t>
            </w:r>
          </w:p>
        </w:tc>
      </w:tr>
      <w:tr w:rsidR="00FF1D30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FF1D30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Kruidenboter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Stokbrood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777901" w:rsidRPr="005F0EB6" w:rsidRDefault="00777901">
      <w:pPr>
        <w:rPr>
          <w:rFonts w:ascii="Verdana" w:eastAsia="Adobe Ming Std L" w:hAnsi="Verdana" w:cs="Arial"/>
          <w:sz w:val="20"/>
          <w:szCs w:val="20"/>
        </w:rPr>
      </w:pPr>
    </w:p>
    <w:p w:rsidR="005F0EB6" w:rsidRPr="005F0EB6" w:rsidRDefault="005F0EB6">
      <w:pPr>
        <w:rPr>
          <w:rFonts w:ascii="Verdana" w:eastAsia="Adobe Ming Std L" w:hAnsi="Verdana" w:cs="Arial"/>
          <w:noProof/>
          <w:sz w:val="20"/>
          <w:szCs w:val="20"/>
        </w:rPr>
      </w:pP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5F0EB6" w:rsidRPr="005F0EB6" w:rsidTr="005F0EB6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F0EB6" w:rsidRPr="005F0EB6" w:rsidRDefault="005F0EB6" w:rsidP="005F0EB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  <w:u w:val="single"/>
              </w:rPr>
            </w:pPr>
            <w:r w:rsidRPr="005F0EB6">
              <w:rPr>
                <w:rFonts w:ascii="Verdana" w:eastAsia="Adobe Ming Std L" w:hAnsi="Verdana" w:cs="Arial"/>
                <w:sz w:val="20"/>
                <w:szCs w:val="20"/>
              </w:rPr>
              <w:lastRenderedPageBreak/>
              <w:br w:type="page"/>
            </w:r>
            <w:r w:rsidRPr="005F0EB6">
              <w:rPr>
                <w:rFonts w:ascii="Verdana" w:eastAsia="Adobe Ming Std L" w:hAnsi="Verdana" w:cs="Arial"/>
                <w:noProof/>
                <w:sz w:val="20"/>
                <w:szCs w:val="20"/>
              </w:rPr>
              <w:drawing>
                <wp:inline distT="0" distB="0" distL="0" distR="0" wp14:anchorId="6CE49CB4" wp14:editId="195C93D6">
                  <wp:extent cx="5762625" cy="2828925"/>
                  <wp:effectExtent l="0" t="0" r="9525" b="952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ibisch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909"/>
                          <a:stretch/>
                        </pic:blipFill>
                        <pic:spPr bwMode="auto">
                          <a:xfrm>
                            <a:off x="0" y="0"/>
                            <a:ext cx="5760720" cy="282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901" w:rsidRPr="005F0EB6" w:rsidTr="008A09CE">
        <w:trPr>
          <w:trHeight w:val="255"/>
        </w:trPr>
        <w:tc>
          <w:tcPr>
            <w:tcW w:w="947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2A6A3B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Lekker relaxen met een cocktail tussen de wuivende palmbomen en genieten van heerlijke, tropische gerechten…</w:t>
            </w:r>
          </w:p>
        </w:tc>
      </w:tr>
      <w:tr w:rsidR="00777901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777901" w:rsidRPr="005F0EB6" w:rsidTr="008A09CE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Voorgerechten: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A34179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Kerriesoep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A34179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Geurige kerriesoep met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kokos,groenten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gemarineerde, vrije uitloop kip.</w:t>
            </w:r>
          </w:p>
        </w:tc>
      </w:tr>
      <w:tr w:rsidR="005F0EB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F0EB6" w:rsidRPr="005F0EB6" w:rsidRDefault="005F0EB6" w:rsidP="005F0EB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Pomodorisoep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F0EB6" w:rsidRPr="005F0EB6" w:rsidRDefault="005F0EB6" w:rsidP="005F0EB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Rijke soep naar Italiaans recept met stukjes tomaat en verse groenten.</w:t>
            </w:r>
          </w:p>
        </w:tc>
      </w:tr>
      <w:tr w:rsidR="00777901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777901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Gemengde 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777901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Bombay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 kippenvlees en knapperige groenten in een milde kerriemelange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C2508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Kip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pilaf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C2508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in een rode, zoetzure saus met diverse groenten en vruchten.</w:t>
            </w:r>
          </w:p>
        </w:tc>
      </w:tr>
      <w:tr w:rsidR="003B0E10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B0E10" w:rsidRPr="005F0EB6" w:rsidRDefault="003B0E1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Chili con carne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B0E10" w:rsidRPr="005F0EB6" w:rsidRDefault="003B0E1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Schotel met bruine bonen,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kidney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bonen, verse groenten en rundvlees.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Jambalaya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Creools rijstgerecht met gemarineerd kippenvlees, chorizo en diverse groenten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Witte rijst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witte rijst</w:t>
            </w:r>
            <w:r w:rsidR="00C7655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3B0E1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Surinaamse kip roti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3B0E10" w:rsidP="003B0E1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Kruidig gerecht met kip, gekookt ei, aardappeltjes en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kouseband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. </w:t>
            </w:r>
          </w:p>
        </w:tc>
      </w:tr>
      <w:tr w:rsidR="00777901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3B0E10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B0E10" w:rsidRPr="005F0EB6" w:rsidRDefault="003B0E1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Roti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B0E10" w:rsidRPr="005F0EB6" w:rsidRDefault="003B0E1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Surinaamse ‘pannenkoeken’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Stokbrood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Kruidenboter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Maïskolven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Ananas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777901" w:rsidRPr="005F0EB6" w:rsidRDefault="00777901">
      <w:pPr>
        <w:rPr>
          <w:rFonts w:ascii="Verdana" w:eastAsia="Adobe Ming Std L" w:hAnsi="Verdana" w:cs="Arial"/>
          <w:sz w:val="20"/>
          <w:szCs w:val="20"/>
        </w:rPr>
      </w:pPr>
    </w:p>
    <w:p w:rsidR="005F0EB6" w:rsidRPr="005F0EB6" w:rsidRDefault="005F0EB6" w:rsidP="00746CB4">
      <w:pPr>
        <w:jc w:val="center"/>
        <w:rPr>
          <w:rFonts w:ascii="Verdana" w:eastAsia="Adobe Ming Std L" w:hAnsi="Verdana" w:cs="Arial"/>
          <w:noProof/>
          <w:sz w:val="20"/>
          <w:szCs w:val="20"/>
        </w:rPr>
      </w:pPr>
    </w:p>
    <w:p w:rsidR="00F73176" w:rsidRPr="005F0EB6" w:rsidRDefault="00777901" w:rsidP="00746CB4">
      <w:pPr>
        <w:jc w:val="center"/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5F0EB6" w:rsidRPr="005F0EB6" w:rsidTr="005F0EB6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F0EB6" w:rsidRPr="0060757E" w:rsidRDefault="0060757E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</w:pPr>
            <w:r w:rsidRPr="0060757E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769D4308" wp14:editId="0A2188FD">
                  <wp:extent cx="5924550" cy="29337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nee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82"/>
                          <a:stretch/>
                        </pic:blipFill>
                        <pic:spPr bwMode="auto">
                          <a:xfrm>
                            <a:off x="0" y="0"/>
                            <a:ext cx="5924550" cy="29337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30" w:rsidRPr="005F0EB6" w:rsidTr="008A09CE">
        <w:trPr>
          <w:trHeight w:val="255"/>
        </w:trPr>
        <w:tc>
          <w:tcPr>
            <w:tcW w:w="947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1D30" w:rsidRPr="005F0EB6" w:rsidRDefault="00BC7890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Zó van de Chinese muur, 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een absoluut topbuffet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!</w:t>
            </w:r>
          </w:p>
        </w:tc>
      </w:tr>
      <w:tr w:rsidR="00777901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7779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A349AC" w:rsidRPr="005F0EB6" w:rsidTr="008A09CE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349AC" w:rsidRPr="005F0EB6" w:rsidRDefault="00A349A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Voorgerechten: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349AC" w:rsidRPr="005F0EB6" w:rsidRDefault="00A349A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Kerriesoep</w:t>
            </w:r>
            <w:r w:rsidR="00B20722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</w:t>
            </w:r>
            <w:r w:rsidR="006B5C02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</w:t>
            </w:r>
            <w:r w:rsidR="00B20722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Geurige kerriesoep met rode paprika, lente-uitjes en gemarineerde</w:t>
            </w:r>
            <w:r w:rsidR="00B20722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, vrije uitloop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Chinese tomatensoep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2044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Met kippenvlees, prei, ui en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taugé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A349AC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349AC" w:rsidRPr="005F0EB6" w:rsidRDefault="00A349A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349AC" w:rsidRPr="005F0EB6" w:rsidRDefault="00A349A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Babi pangang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Reepjes varkensvlees in een zoetzure rode saus met verse atjar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in satésaus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Malse stukjes kip in een heerlijke satésaus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Nasi goreng met kip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Oosters rijstgerecht met verse groenten en gemarineerd kippenvlees.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Bami goreng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E06717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Gekookte mie met gemarineerd kippenvlees, roerei en verse groenten.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Witte rijst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witte rijst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126B0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Kip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bombay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126B0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Malse kip en knapperige groenten in een zoete ketjapsaus.</w:t>
            </w:r>
          </w:p>
        </w:tc>
      </w:tr>
      <w:tr w:rsidR="00126B0D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26B0D" w:rsidRPr="005F0EB6" w:rsidRDefault="00126B0D" w:rsidP="004360F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Teriyaki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26B0D" w:rsidRPr="005F0EB6" w:rsidRDefault="00126B0D" w:rsidP="004360F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Japans gerecht met gemarineerd rundvlees en groenten in ketjapsaus.</w:t>
            </w:r>
          </w:p>
        </w:tc>
      </w:tr>
      <w:tr w:rsidR="00A349AC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349AC" w:rsidRPr="005F0EB6" w:rsidRDefault="00A349A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349AC" w:rsidRPr="005F0EB6" w:rsidRDefault="00A349AC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D77F53" w:rsidRPr="005F0EB6" w:rsidTr="0073360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77F53" w:rsidRPr="005F0EB6" w:rsidRDefault="00D77F53" w:rsidP="0073360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Atjar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tjampoer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77F53" w:rsidRPr="005F0EB6" w:rsidRDefault="00D77F53" w:rsidP="0073360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Zoet-zure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gemengde groenten.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Kroepoek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A349A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Garnalenchips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Seroendeng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779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Mix van kokos, pinda en specerijen.</w:t>
            </w:r>
          </w:p>
        </w:tc>
      </w:tr>
    </w:tbl>
    <w:p w:rsidR="00777901" w:rsidRPr="005F0EB6" w:rsidRDefault="00777901">
      <w:pPr>
        <w:rPr>
          <w:rFonts w:ascii="Verdana" w:eastAsia="Adobe Ming Std L" w:hAnsi="Verdana" w:cs="Arial"/>
          <w:sz w:val="20"/>
          <w:szCs w:val="20"/>
        </w:rPr>
      </w:pPr>
    </w:p>
    <w:p w:rsidR="00F73176" w:rsidRPr="005F0EB6" w:rsidRDefault="00777901" w:rsidP="00746CB4">
      <w:pPr>
        <w:jc w:val="center"/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9C0C3F" w:rsidRPr="005F0EB6" w:rsidTr="008A09CE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757E" w:rsidRDefault="0060757E" w:rsidP="0060757E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9C0C3F" w:rsidRPr="0060757E" w:rsidRDefault="0060757E" w:rsidP="0060757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60757E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5AB505" wp14:editId="1CDF7555">
                  <wp:extent cx="5924550" cy="2886075"/>
                  <wp:effectExtent l="0" t="0" r="0" b="952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izend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86"/>
                          <a:stretch/>
                        </pic:blipFill>
                        <pic:spPr bwMode="auto">
                          <a:xfrm>
                            <a:off x="0" y="0"/>
                            <a:ext cx="5925820" cy="2886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901" w:rsidRPr="005F0EB6" w:rsidTr="008A09CE">
        <w:trPr>
          <w:trHeight w:val="255"/>
        </w:trPr>
        <w:tc>
          <w:tcPr>
            <w:tcW w:w="947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77901" w:rsidRPr="005F0EB6" w:rsidRDefault="009C0C3F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Met mysterieuze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tikka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masala, betoverende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basmati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magische tandoori.</w:t>
            </w:r>
          </w:p>
        </w:tc>
      </w:tr>
      <w:tr w:rsidR="009C0C3F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C0C3F" w:rsidRPr="005F0EB6" w:rsidRDefault="009C0C3F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C0C3F" w:rsidRPr="005F0EB6" w:rsidRDefault="009C0C3F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9C0C3F" w:rsidRPr="005F0EB6" w:rsidTr="008A09CE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C0C3F" w:rsidRPr="005F0EB6" w:rsidRDefault="009C0C3F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C0C3F" w:rsidRPr="005F0EB6" w:rsidRDefault="009C0C3F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B20722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B20722" w:rsidRPr="005F0EB6" w:rsidRDefault="00B20722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Kerriesoep met kip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B20722" w:rsidRPr="005F0EB6" w:rsidRDefault="00B20722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Geurige kerriesoep met rode paprika, lente-uitjes en gemarineerde, vrije uitloop kip.</w:t>
            </w:r>
          </w:p>
        </w:tc>
      </w:tr>
      <w:tr w:rsidR="00746CB4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46CB4" w:rsidRPr="005F0EB6" w:rsidRDefault="00746CB4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Marokkaanse kikkererwtensoep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46CB4" w:rsidRPr="005F0EB6" w:rsidRDefault="00746CB4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Kruidige soep van kikkererwten met onder andere tomaat en ui.</w:t>
            </w:r>
          </w:p>
        </w:tc>
      </w:tr>
      <w:tr w:rsidR="009C0C3F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C0C3F" w:rsidRPr="005F0EB6" w:rsidRDefault="009C0C3F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C0C3F" w:rsidRPr="005F0EB6" w:rsidRDefault="009C0C3F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60757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Lams</w:t>
            </w:r>
            <w:r w:rsidR="0060757E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tajine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 lamsvlees met aubergine, courgette, paprika, ui en aardappel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tandoori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gerecht met kip in een saus met o.a. yoghurt en diverse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Tajine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Stoverij van rundvlees, diverse groenten en kruiden uit de Marokkaanse keuken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Couscous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Kleine bolletjes tarwegries met zeven verschillende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Tikka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masala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kipgerecht met een rode masalasaus, met zure room en koriander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Basmatirijst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gekookt. Deze Indiase rijst heeft een volle geur en smaak.</w:t>
            </w:r>
          </w:p>
        </w:tc>
      </w:tr>
      <w:tr w:rsidR="009C0C3F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C0C3F" w:rsidRPr="005F0EB6" w:rsidRDefault="009C0C3F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C0C3F" w:rsidRPr="005F0EB6" w:rsidRDefault="009C0C3F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Gegrilde paprika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Golden </w:t>
            </w:r>
            <w:r w:rsidR="00605ADD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duo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  <w:r w:rsidR="00605ADD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Mix van oranje en gele wortelen.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Naanbrood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brood.</w:t>
            </w:r>
          </w:p>
        </w:tc>
      </w:tr>
    </w:tbl>
    <w:p w:rsidR="009C0C3F" w:rsidRPr="005F0EB6" w:rsidRDefault="009C0C3F">
      <w:pPr>
        <w:rPr>
          <w:rFonts w:ascii="Verdana" w:eastAsia="Adobe Ming Std L" w:hAnsi="Verdana" w:cs="Arial"/>
          <w:sz w:val="20"/>
          <w:szCs w:val="20"/>
        </w:rPr>
      </w:pPr>
    </w:p>
    <w:p w:rsidR="00F73176" w:rsidRPr="005F0EB6" w:rsidRDefault="009C0C3F" w:rsidP="00C30EA2">
      <w:pPr>
        <w:jc w:val="center"/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1E19BB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E19BB" w:rsidRDefault="001E19BB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1E19BB" w:rsidRPr="001E19BB" w:rsidRDefault="001E19B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1E19BB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40F201D" wp14:editId="434FC99C">
                  <wp:extent cx="5924550" cy="2895600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es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26"/>
                          <a:stretch/>
                        </pic:blipFill>
                        <pic:spPr bwMode="auto">
                          <a:xfrm>
                            <a:off x="0" y="0"/>
                            <a:ext cx="5925820" cy="2896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9CE" w:rsidRPr="005F0EB6" w:rsidTr="008A09CE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A09CE" w:rsidRPr="005F0EB6" w:rsidRDefault="008A09CE" w:rsidP="001E19BB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Hongaarse goulash, Franse Boeuf, Italiaanse </w:t>
            </w:r>
            <w:r w:rsidR="001E19BB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pasta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 De beste gerechten uit heel Europa!</w:t>
            </w:r>
          </w:p>
        </w:tc>
      </w:tr>
      <w:tr w:rsidR="008A09CE" w:rsidRPr="005F0EB6" w:rsidTr="008A09CE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A09CE" w:rsidRPr="005F0EB6" w:rsidRDefault="008A09CE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A09CE" w:rsidRPr="005F0EB6" w:rsidRDefault="008A09CE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605ADD" w:rsidRPr="005F0EB6" w:rsidTr="008A09CE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Goulashsoep</w:t>
            </w:r>
            <w:r w:rsidR="00B20722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</w:t>
            </w:r>
            <w:proofErr w:type="spellStart"/>
            <w:r w:rsidR="00B20722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B20722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Volgens traditioneel recept met </w:t>
            </w:r>
            <w:proofErr w:type="spellStart"/>
            <w:r w:rsidR="00B20722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B20722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rundvlees, ui en paprika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Groentesoep met balletjes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Heldere bouillon met veel verse groenten en </w:t>
            </w:r>
            <w:r w:rsidR="00157F4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runder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gehaktballetjes.</w:t>
            </w:r>
          </w:p>
        </w:tc>
      </w:tr>
      <w:tr w:rsidR="00605ADD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605ADD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Gemengde 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605ADD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Goulash</w:t>
            </w:r>
            <w:r w:rsidR="00931F3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</w:t>
            </w:r>
            <w:proofErr w:type="spellStart"/>
            <w:r w:rsidR="00931F3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931F3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</w:t>
            </w:r>
            <w:r w:rsidR="00931F3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biologisch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rundvlees in een saus met paprika, ui, prei en champignons.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Tosc</w:t>
            </w:r>
            <w:r w:rsidR="00605ADD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aanse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807E7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gehaktballetjes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807E7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Kalfsg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ehaktba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lletjes 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 een traditionele Italiaanse tomatensaus.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Geschnetzeltes</w:t>
            </w:r>
            <w:proofErr w:type="spellEnd"/>
            <w:r w:rsidR="001E19BB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</w:t>
            </w:r>
            <w:proofErr w:type="spellStart"/>
            <w:r w:rsidR="001E19BB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1E19BB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1E19B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Biologisch rundvlees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een romige saus met champignons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Boeuf Bourguignon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 rode wijn gemarineerd rundvlees in een saus met diverse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Visstoofschotel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E06717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Gamba's, witvis en zalm in een romige saus met wortel, venkel en prei.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1E19BB" w:rsidP="001E19BB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Biologische quinoa met groenten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1E19B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Gerecht van quinoa en diverse groenten.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Penne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rigate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(naturel)(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pasta ‘pennetjes’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E06717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Heerlijk romige a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ardappelpuree (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 met volle melk en zure room.</w:t>
            </w:r>
          </w:p>
        </w:tc>
      </w:tr>
      <w:tr w:rsidR="00605ADD" w:rsidRPr="005F0EB6" w:rsidTr="008A09CE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05ADD" w:rsidRPr="005F0EB6" w:rsidRDefault="00605ADD" w:rsidP="008A09CE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Stokbrood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Zaziki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C214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Griekse knoflook-komkommer yoghurt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Ratatouille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niçoise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605A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Ratatouille van aubergines, courgettes, groene paprika, rode Paprika, tomaten en ui.</w:t>
            </w:r>
          </w:p>
        </w:tc>
      </w:tr>
    </w:tbl>
    <w:p w:rsidR="00605ADD" w:rsidRPr="005F0EB6" w:rsidRDefault="00605ADD">
      <w:pPr>
        <w:rPr>
          <w:rFonts w:ascii="Verdana" w:eastAsia="Adobe Ming Std L" w:hAnsi="Verdana" w:cs="Arial"/>
          <w:sz w:val="20"/>
          <w:szCs w:val="20"/>
        </w:rPr>
      </w:pPr>
    </w:p>
    <w:p w:rsidR="00F73176" w:rsidRPr="005F0EB6" w:rsidRDefault="00605ADD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1E19BB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E19BB" w:rsidRDefault="001E19BB" w:rsidP="001E19BB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1E19BB" w:rsidRPr="005F0EB6" w:rsidRDefault="001E19BB" w:rsidP="001E19BB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  <w:drawing>
                <wp:inline distT="0" distB="0" distL="0" distR="0">
                  <wp:extent cx="5924550" cy="287655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st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47"/>
                          <a:stretch/>
                        </pic:blipFill>
                        <pic:spPr bwMode="auto">
                          <a:xfrm>
                            <a:off x="0" y="0"/>
                            <a:ext cx="5925820" cy="2877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7DD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2877DD" w:rsidRPr="005F0EB6" w:rsidRDefault="002877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Gezellig samen genieten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van een chique en feestelijk buffet!</w:t>
            </w:r>
          </w:p>
          <w:p w:rsidR="00CC214C" w:rsidRPr="005F0EB6" w:rsidRDefault="00CC214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CC214C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C214C" w:rsidRPr="005F0EB6" w:rsidRDefault="00CC214C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C214C" w:rsidRPr="005F0EB6" w:rsidRDefault="00CC214C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Wildsoep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*</w:t>
            </w:r>
          </w:p>
          <w:p w:rsidR="00D73A5A" w:rsidRPr="005F0EB6" w:rsidRDefault="00D73A5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(alternatief: Mosterdsoep)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Met hazenvlees, hert en diverse groenten.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Kreeftensoep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Een klassieker: heerlijk romig, met een prachtige kreeftensmaak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CC214C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C214C" w:rsidRPr="005F0EB6" w:rsidRDefault="00CC214C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C214C" w:rsidRPr="005F0EB6" w:rsidRDefault="00CC214C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Hazenpeper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*</w:t>
            </w:r>
          </w:p>
          <w:p w:rsidR="0072044B" w:rsidRPr="005F0EB6" w:rsidRDefault="0072044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(alternatief: Goulash)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 rode wijn gestoofd hazenvlees in een saus met diverse verse groenten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Coq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au vin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 kippenvlees, wortel, ui en champignons in een krachtige rode wijnsaus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6B5C02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Hertenstoof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*</w:t>
            </w:r>
          </w:p>
          <w:p w:rsidR="00D73A5A" w:rsidRPr="005F0EB6" w:rsidRDefault="00D73A5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(Alternatief: Boeuf bourguignon)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6B5C02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6B5C02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Hertenvlees langzaam gegaard in La </w:t>
            </w:r>
            <w:proofErr w:type="spellStart"/>
            <w:r w:rsidRPr="006B5C02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Trappe</w:t>
            </w:r>
            <w:proofErr w:type="spellEnd"/>
            <w:r w:rsidRPr="006B5C02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Dubbel abdijbier,  met wilde paddenstoelen, kastanjechampignons en cranberries.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Visstoofschotel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Gamba's, witvis en zalm in een romige saus met wortel, venkel en prei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Risotto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funghi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Italiaans rijstgerecht met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bospaddestoelen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verse champignons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Heerlijk romige 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 met volle melk en zure room.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2044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Zuurkool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stamppot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Livar spek</w:t>
            </w:r>
            <w:r w:rsidR="00CC214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**</w:t>
            </w:r>
          </w:p>
          <w:p w:rsidR="00D73A5A" w:rsidRPr="005F0EB6" w:rsidRDefault="00D73A5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(alternatief: aardappelgratin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pommes</w:t>
            </w:r>
            <w:proofErr w:type="spellEnd"/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frites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Stamppot van aardappelen, </w:t>
            </w:r>
            <w:r w:rsidR="0072044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zuurkool en gerookt Livar spek.</w:t>
            </w:r>
          </w:p>
        </w:tc>
      </w:tr>
      <w:tr w:rsidR="00CC214C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C214C" w:rsidRPr="005F0EB6" w:rsidRDefault="00CC214C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C214C" w:rsidRPr="005F0EB6" w:rsidRDefault="00CC214C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Wortelschijfjes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Peultjes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Stokbrood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Kruidenboter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Stoofpeertjes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F73176" w:rsidRPr="005F0EB6" w:rsidRDefault="00CC214C">
      <w:pPr>
        <w:rPr>
          <w:rFonts w:ascii="Verdana" w:eastAsia="Adobe Ming Std L" w:hAnsi="Verdana" w:cs="Arial"/>
          <w:color w:val="000000"/>
          <w:sz w:val="20"/>
          <w:szCs w:val="20"/>
        </w:rPr>
      </w:pPr>
      <w:r w:rsidRPr="005F0EB6">
        <w:rPr>
          <w:rFonts w:ascii="Verdana" w:eastAsia="Adobe Ming Std L" w:hAnsi="Verdana" w:cs="Arial"/>
          <w:color w:val="000000"/>
          <w:sz w:val="20"/>
          <w:szCs w:val="20"/>
        </w:rPr>
        <w:t>*alleen gedurende het wildseizoen 1-10 t/m 2-2</w:t>
      </w:r>
    </w:p>
    <w:p w:rsidR="00CC214C" w:rsidRPr="005F0EB6" w:rsidRDefault="00CC214C">
      <w:pPr>
        <w:rPr>
          <w:rFonts w:ascii="Verdana" w:eastAsia="Adobe Ming Std L" w:hAnsi="Verdana" w:cs="Arial"/>
          <w:color w:val="000000"/>
          <w:sz w:val="20"/>
          <w:szCs w:val="20"/>
        </w:rPr>
      </w:pPr>
      <w:r w:rsidRPr="005F0EB6">
        <w:rPr>
          <w:rFonts w:ascii="Verdana" w:eastAsia="Adobe Ming Std L" w:hAnsi="Verdana" w:cs="Arial"/>
          <w:color w:val="000000"/>
          <w:sz w:val="20"/>
          <w:szCs w:val="20"/>
        </w:rPr>
        <w:t>**alleen gedurende het winterseizoen 15-9 t/m 1-4</w:t>
      </w:r>
    </w:p>
    <w:p w:rsidR="00CC214C" w:rsidRPr="005F0EB6" w:rsidRDefault="00CC214C">
      <w:pPr>
        <w:rPr>
          <w:sz w:val="20"/>
          <w:szCs w:val="20"/>
        </w:rPr>
      </w:pPr>
    </w:p>
    <w:p w:rsidR="00CC214C" w:rsidRPr="005F0EB6" w:rsidRDefault="00CC214C">
      <w:pPr>
        <w:rPr>
          <w:sz w:val="20"/>
          <w:szCs w:val="20"/>
        </w:rPr>
      </w:pPr>
      <w:r w:rsidRPr="005F0EB6">
        <w:rPr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1E19BB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E19BB" w:rsidRDefault="001E19BB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  <w:u w:val="single"/>
              </w:rPr>
              <w:lastRenderedPageBreak/>
              <w:br w:type="page"/>
            </w:r>
          </w:p>
          <w:p w:rsidR="001E19BB" w:rsidRPr="001E19BB" w:rsidRDefault="001E19B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1E19BB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7A148F93" wp14:editId="01D4FC8F">
                  <wp:extent cx="5924550" cy="289560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trotter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26"/>
                          <a:stretch/>
                        </pic:blipFill>
                        <pic:spPr bwMode="auto">
                          <a:xfrm>
                            <a:off x="0" y="0"/>
                            <a:ext cx="5925820" cy="2896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19BB" w:rsidRPr="005F0EB6" w:rsidRDefault="001E19B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CC214C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C214C" w:rsidRPr="005F0EB6" w:rsidRDefault="00351DE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Zoveel landen, zoveel heerlijks! Geniet van deze culinaire reis om de wereld.</w:t>
            </w:r>
          </w:p>
          <w:p w:rsidR="00351DED" w:rsidRPr="005F0EB6" w:rsidRDefault="00351DE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351DED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51DED" w:rsidRPr="005F0EB6" w:rsidRDefault="00351DE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51DED" w:rsidRPr="005F0EB6" w:rsidRDefault="00351DE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1E19BB" w:rsidP="001E19BB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Kaamps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Boer’n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Trots 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Kaassoep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1E19BB" w:rsidP="001E19BB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Soep van heerlijke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Boer’n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Trots Klaver Pikant kaas van Landgoed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Kaamps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uit Twente, 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met </w:t>
            </w: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prei en ui.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31F3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Uiensoep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31F3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Heldere uiensoep met veel verse uien.</w:t>
            </w:r>
          </w:p>
        </w:tc>
      </w:tr>
      <w:tr w:rsidR="000F6CD2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0F6CD2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0F6CD2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F6CD2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0F6CD2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Griekse 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0F6CD2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351DE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51DED" w:rsidRPr="005F0EB6" w:rsidRDefault="00351DE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51DED" w:rsidRPr="005F0EB6" w:rsidRDefault="00351DE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Jambalaya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Creools rijstgerecht met gemarineerd kippenvlees, chorizo en diverse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tandoori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gerecht met kip in een saus met o.a. yoghurt en div.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Tajine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Stoverij van rundvlees, diverse groenten en kruiden uit de Marokkaanse keuken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Geschnetzeltes</w:t>
            </w:r>
            <w:proofErr w:type="spellEnd"/>
            <w:r w:rsidR="001E19BB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1E19B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met </w:t>
            </w:r>
            <w:proofErr w:type="spellStart"/>
            <w:r w:rsidR="001E19B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1E19BB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B6233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Reepjes </w:t>
            </w:r>
            <w:r w:rsidR="001E19BB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biologisch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B62339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rund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vlees in een romige saus met champignons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Boeuf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stroganoff</w:t>
            </w:r>
            <w:proofErr w:type="spellEnd"/>
            <w:r w:rsidR="00594D6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</w:t>
            </w:r>
            <w:proofErr w:type="spellStart"/>
            <w:r w:rsidR="00594D6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594D6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594D6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Biologisch r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undvlees in een 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stroganoffsaus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paprika, ui en champignons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Witte rijst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witte rijst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Heerlijk romige 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 met volle melk en zure room.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C01C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Chili con carne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C01C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Schotel met bruine bonen,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kidney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bonen, verse groenten en rundvlees.</w:t>
            </w:r>
          </w:p>
        </w:tc>
      </w:tr>
      <w:tr w:rsidR="00491320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Pr="005F0EB6" w:rsidRDefault="0049132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Pr="005F0EB6" w:rsidRDefault="0049132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Kruidenboter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Stokbrood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351DED" w:rsidRPr="005F0EB6" w:rsidRDefault="00351DED">
      <w:pPr>
        <w:rPr>
          <w:rFonts w:ascii="Verdana" w:eastAsia="Adobe Ming Std L" w:hAnsi="Verdana" w:cs="Arial"/>
          <w:sz w:val="20"/>
          <w:szCs w:val="20"/>
        </w:rPr>
      </w:pPr>
    </w:p>
    <w:p w:rsidR="00F73176" w:rsidRPr="005F0EB6" w:rsidRDefault="00351DED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1E19BB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E19BB" w:rsidRDefault="001E19BB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1E19BB" w:rsidRPr="00FF3665" w:rsidRDefault="001E19BB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FF3665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4FCE64" wp14:editId="2FAD8A27">
                  <wp:extent cx="5924550" cy="295275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en triangle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61"/>
                          <a:stretch/>
                        </pic:blipFill>
                        <pic:spPr bwMode="auto">
                          <a:xfrm>
                            <a:off x="0" y="0"/>
                            <a:ext cx="5925820" cy="295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20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Default="00766D3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Geheimzinnige gerechten uit de ‘Gouden Driehoek’. Proef de mystiek in deze gerechten.</w:t>
            </w:r>
          </w:p>
          <w:p w:rsidR="00FF3665" w:rsidRPr="005F0EB6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491320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Pr="005F0EB6" w:rsidRDefault="0049132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Pr="005F0EB6" w:rsidRDefault="0049132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594D60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94D60" w:rsidRPr="005F0EB6" w:rsidRDefault="00594D60" w:rsidP="005F0EB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Thaise Kokossoep met kip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br/>
              <w:t>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tom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kha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94D60" w:rsidRPr="005F0EB6" w:rsidRDefault="00594D60" w:rsidP="005F0EB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Naar authentiek Thais recept van Tom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kha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: kokossoep met o.a.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shii-take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kip, sereh en limoenblad.</w:t>
            </w:r>
          </w:p>
        </w:tc>
      </w:tr>
      <w:tr w:rsidR="000F6CD2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0F6CD2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0F6CD2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F6CD2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0F6CD2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Gemengde zure rauwkost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0F6CD2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Komkommer, tomaat en ui met azijn besprenkeld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491320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Pr="005F0EB6" w:rsidRDefault="0049132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Pr="005F0EB6" w:rsidRDefault="0049132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Thaise rode curry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Pittige rode curry met plakjes rundvlees en gember, courgette, bamboe en ananas.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Tandoori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gerecht met kip in een saus met o.a. yoghurt en div.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Mihoen goreng</w:t>
            </w:r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Dunne mie met ei en diverse groenten.</w:t>
            </w:r>
            <w:r w:rsidR="00CB517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Vegetarisch.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Wortelballetjes in groene currysaus</w:t>
            </w:r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Verrassend vegetarisch gerecht van wortel ‘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gehakt’balletjes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in een Thaise groene currysaus.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Kip in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kerriesaus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F3665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Malse kip in </w:t>
            </w:r>
            <w:r w:rsidR="00FF3665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een romige </w:t>
            </w:r>
            <w:proofErr w:type="spellStart"/>
            <w:r w:rsidR="00FF3665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kerriesaus</w:t>
            </w:r>
            <w:proofErr w:type="spellEnd"/>
            <w:r w:rsidR="00FF3665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stukjes ananas en champignons.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Tikka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masala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kipgerecht met een rode masalasaus, met zure room en koriander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0F6CD2" w:rsidP="00BB3471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Basmati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rijst</w:t>
            </w:r>
            <w:proofErr w:type="spellEnd"/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gekookt. Deze Indiase rijst heeft een volle geur en smaak.</w:t>
            </w:r>
          </w:p>
        </w:tc>
      </w:tr>
      <w:tr w:rsidR="00491320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Pr="005F0EB6" w:rsidRDefault="0049132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91320" w:rsidRPr="005F0EB6" w:rsidRDefault="0049132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Naanbrood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0F6CD2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brood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7C01C0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C01C0" w:rsidRPr="005F0EB6" w:rsidRDefault="007C01C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Gemengde zure rauwkost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C01C0" w:rsidRPr="005F0EB6" w:rsidRDefault="007C01C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Mini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paddadums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0F6CD2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Kleine, platte Indiase broodjes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491320" w:rsidRPr="005F0EB6" w:rsidRDefault="00491320">
      <w:pPr>
        <w:rPr>
          <w:rFonts w:ascii="Verdana" w:eastAsia="Adobe Ming Std L" w:hAnsi="Verdana" w:cs="Arial"/>
          <w:sz w:val="20"/>
          <w:szCs w:val="20"/>
        </w:rPr>
      </w:pPr>
    </w:p>
    <w:p w:rsidR="00F73176" w:rsidRPr="005F0EB6" w:rsidRDefault="00491320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FF3665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3665" w:rsidRDefault="00FF3665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FF3665" w:rsidRPr="00FF3665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FF3665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70006F" wp14:editId="24CD6DA1">
                  <wp:extent cx="5924550" cy="289560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lands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26"/>
                          <a:stretch/>
                        </pic:blipFill>
                        <pic:spPr bwMode="auto">
                          <a:xfrm>
                            <a:off x="0" y="0"/>
                            <a:ext cx="5925820" cy="2896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CD2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6CD2" w:rsidRPr="005F0EB6" w:rsidRDefault="00766D3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Oerhollandse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gerechten uit de stevige Hollandse keuken</w:t>
            </w:r>
            <w:r w:rsidR="00FF3665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van de Lage Landen!</w:t>
            </w:r>
          </w:p>
          <w:p w:rsidR="00766D30" w:rsidRPr="005F0EB6" w:rsidRDefault="00766D30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766D30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66D30" w:rsidRPr="005F0EB6" w:rsidRDefault="00766D3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66D30" w:rsidRPr="005F0EB6" w:rsidRDefault="00766D3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Tomatensoep met balletjes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Tomatensoep met </w:t>
            </w:r>
            <w:r w:rsidR="00E06717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runder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gehaktballetjes</w:t>
            </w:r>
            <w:r w:rsidR="00E06717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Champignonsoep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soep, rijk gevuld met verse champignons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D96D68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96D68" w:rsidRPr="005F0EB6" w:rsidRDefault="00D96D68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96D68" w:rsidRPr="005F0EB6" w:rsidRDefault="00D96D68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Kippenragout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ragout met kippenvlees en champignons.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6B5C02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Hertenstoof</w:t>
            </w:r>
            <w:r w:rsidR="00D96D6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*</w:t>
            </w:r>
            <w:r w:rsidR="00D73A5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D73A5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br/>
              <w:t>Alternatief: Kalfsragout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6B5C02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6B5C02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Hertenvlees langzaam gegaard in La </w:t>
            </w:r>
            <w:proofErr w:type="spellStart"/>
            <w:r w:rsidRPr="006B5C02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Trappe</w:t>
            </w:r>
            <w:proofErr w:type="spellEnd"/>
            <w:r w:rsidRPr="006B5C02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Dubbel abdijbier,  met wilde paddenstoelen, kastanjechampignons en cranberries.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B2DD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Boerenkoolstamppot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  <w:r w:rsidR="00D96D6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**</w:t>
            </w:r>
            <w:r w:rsidR="00D73A5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Stamppot van aardappelen en boerenkool.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Hachee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Stoverij van rundvlees en verse ui.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330B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Heerlijk romige a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ardappelpuree (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 met volle melk en zure room.</w:t>
            </w:r>
          </w:p>
        </w:tc>
      </w:tr>
      <w:tr w:rsidR="00D96D68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96D68" w:rsidRPr="005F0EB6" w:rsidRDefault="00D96D68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Rookworst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96D68" w:rsidRPr="005F0EB6" w:rsidRDefault="00D96D68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D96D68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96D68" w:rsidRPr="005F0EB6" w:rsidRDefault="00D96D68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96D68" w:rsidRPr="005F0EB6" w:rsidRDefault="00D96D68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Bundeltjes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Har</w:t>
            </w:r>
            <w:r w:rsidR="00FF3665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cots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verts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Boerenbrood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Kruidenboter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D96D68" w:rsidRPr="005F0EB6" w:rsidRDefault="00D96D68" w:rsidP="00D96D68">
      <w:pPr>
        <w:rPr>
          <w:rFonts w:ascii="Verdana" w:eastAsia="Adobe Ming Std L" w:hAnsi="Verdana" w:cs="Arial"/>
          <w:color w:val="000000"/>
          <w:sz w:val="20"/>
          <w:szCs w:val="20"/>
        </w:rPr>
      </w:pPr>
      <w:r w:rsidRPr="005F0EB6">
        <w:rPr>
          <w:rFonts w:ascii="Verdana" w:eastAsia="Adobe Ming Std L" w:hAnsi="Verdana" w:cs="Arial"/>
          <w:color w:val="000000"/>
          <w:sz w:val="20"/>
          <w:szCs w:val="20"/>
        </w:rPr>
        <w:t xml:space="preserve">*alleen gedurende het wildseizoen 1-10 t/m 2-2. </w:t>
      </w:r>
    </w:p>
    <w:p w:rsidR="00D96D68" w:rsidRPr="005F0EB6" w:rsidRDefault="00D96D68" w:rsidP="00D96D68">
      <w:pPr>
        <w:rPr>
          <w:rFonts w:ascii="Verdana" w:eastAsia="Adobe Ming Std L" w:hAnsi="Verdana" w:cs="Arial"/>
          <w:color w:val="000000"/>
          <w:sz w:val="20"/>
          <w:szCs w:val="20"/>
        </w:rPr>
      </w:pPr>
      <w:r w:rsidRPr="005F0EB6">
        <w:rPr>
          <w:rFonts w:ascii="Verdana" w:eastAsia="Adobe Ming Std L" w:hAnsi="Verdana" w:cs="Arial"/>
          <w:color w:val="000000"/>
          <w:sz w:val="20"/>
          <w:szCs w:val="20"/>
        </w:rPr>
        <w:t xml:space="preserve">**alleen gedurende het winterseizoen 15-9 t/m 1-4. </w:t>
      </w:r>
    </w:p>
    <w:p w:rsidR="00D73A5A" w:rsidRPr="005F0EB6" w:rsidRDefault="00D73A5A" w:rsidP="00D96D68">
      <w:pPr>
        <w:rPr>
          <w:rFonts w:ascii="Verdana" w:eastAsia="Adobe Ming Std L" w:hAnsi="Verdana" w:cs="Arial"/>
          <w:color w:val="000000"/>
          <w:sz w:val="20"/>
          <w:szCs w:val="20"/>
        </w:rPr>
      </w:pPr>
    </w:p>
    <w:p w:rsidR="00F73176" w:rsidRPr="005F0EB6" w:rsidRDefault="00D96D68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FF3665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3665" w:rsidRDefault="00FF3665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FF3665" w:rsidRPr="00FF3665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FF3665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1C1FD07" wp14:editId="7A14BB26">
                  <wp:extent cx="5924550" cy="2867025"/>
                  <wp:effectExtent l="0" t="0" r="0" b="952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aliaans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08"/>
                          <a:stretch/>
                        </pic:blipFill>
                        <pic:spPr bwMode="auto">
                          <a:xfrm>
                            <a:off x="0" y="0"/>
                            <a:ext cx="5925820" cy="286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5A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D73A5A" w:rsidRPr="005F0EB6" w:rsidRDefault="00D73A5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La dolce vita! Smakelijke pasta en goedgevulde sauzen. De rijke Italiaanse keuken is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bellissima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!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Buon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appetito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!</w:t>
            </w:r>
          </w:p>
          <w:p w:rsidR="00D73A5A" w:rsidRPr="005F0EB6" w:rsidRDefault="00D73A5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Pomodorisoep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Rijke soep naar Italiaans recept met stukjes tomaat en verse groenten.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Salades: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Rucola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AB7E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Toscaanse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141465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gehaktballetjes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1414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Kalfsg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ehaktballetjes </w:t>
            </w:r>
            <w:r w:rsidR="00E06717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 een traditionele Italiaanse tomatensaus.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Boeuf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stroganoff</w:t>
            </w:r>
            <w:proofErr w:type="spellEnd"/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van </w:t>
            </w:r>
            <w:proofErr w:type="spellStart"/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Eco</w:t>
            </w:r>
            <w:proofErr w:type="spellEnd"/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Fields rundvlees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B2DD8" w:rsidP="00FB2DD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Biologisch r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undvlees in een 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stroganoffsaus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paprika, ui en champignons</w:t>
            </w:r>
            <w:r w:rsidR="00AB7EDD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AB7E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Italiaanse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visschotel 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Zalm en diverse soorten witvis met diverse groenten in een tomatensaus.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4360F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Risotto </w:t>
            </w:r>
            <w:r w:rsidR="004360F9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Milanese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4360F9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Romige, klassieke risotto met witte wijn, roomboter, kaas en saffraan.</w:t>
            </w:r>
          </w:p>
        </w:tc>
      </w:tr>
      <w:tr w:rsidR="00AB7EDD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Pasta’s en pastasauzen: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Spaghetti naturel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pasta</w:t>
            </w:r>
            <w:r w:rsidR="00AB7EDD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330B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Penne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rigate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naturel (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pasta ‘</w:t>
            </w:r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pennetjes’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Bolognesesaus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Italiaanse tomatensaus, goed gevuld met rundvlees en verse groenten.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Carbonarasaus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pastasaus met kaas, champignons, en spek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Quattro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formaggisaus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Romige saus met Cheddar, Goudse kaas,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Danish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Blue en mozzarella.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Tomatentapenade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Ciabatta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Foccacia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Olijven gemengd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AB7EDD" w:rsidRPr="005F0EB6" w:rsidRDefault="00AB7EDD">
      <w:pPr>
        <w:rPr>
          <w:rFonts w:ascii="Verdana" w:eastAsia="Adobe Ming Std L" w:hAnsi="Verdana" w:cs="Arial"/>
          <w:sz w:val="20"/>
          <w:szCs w:val="20"/>
        </w:rPr>
      </w:pPr>
    </w:p>
    <w:p w:rsidR="00F73176" w:rsidRPr="005F0EB6" w:rsidRDefault="00AB7EDD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FF3665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F3665" w:rsidRDefault="00FF3665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FF3665" w:rsidRPr="00FF3665" w:rsidRDefault="00FF36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FF3665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E4FF4C" wp14:editId="2C22E851">
                  <wp:extent cx="5924550" cy="2876550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derfeest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47"/>
                          <a:stretch/>
                        </pic:blipFill>
                        <pic:spPr bwMode="auto">
                          <a:xfrm>
                            <a:off x="0" y="0"/>
                            <a:ext cx="5925820" cy="2877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EDD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Tover een muis op je bord… En maak je eigen gerechtjes als een echte kok!</w:t>
            </w:r>
          </w:p>
          <w:p w:rsidR="00AB7EDD" w:rsidRPr="005F0EB6" w:rsidRDefault="00AB7E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Tomatensoep met balletjes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Tomatensoep met </w:t>
            </w:r>
            <w:r w:rsidR="00E06717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runder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gehaktballetjes</w:t>
            </w:r>
            <w:r w:rsidR="00E06717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Kip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pilaf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in een rode, zoetzure saus met diverse groenten en vruchten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Babi pangang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Reepjes varkensvlees in een zoetzure rode saus met verse atjar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Bami goreng met kip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E06717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Gekookte mie met gemarineerd kippenvlees, roerei en verse groenten.</w:t>
            </w:r>
          </w:p>
        </w:tc>
      </w:tr>
      <w:tr w:rsidR="00AB7EDD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Pasta’s en pastasauzen: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Spaghetti naturel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pasta.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330B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Penne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rigate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naturel (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330B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pasta ‘pennetjes’.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Bolognese saus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Italiaanse tomatensaus, goed gevuld met rundvlees en verse groenten.</w:t>
            </w:r>
          </w:p>
        </w:tc>
      </w:tr>
      <w:tr w:rsidR="00AB7EDD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Carbonarasaus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B7EDD" w:rsidRPr="005F0EB6" w:rsidRDefault="00AB7EDD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pastasaus met kaas, champignons, en spek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6E7865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E7865" w:rsidRPr="005F0EB6" w:rsidRDefault="006E7865" w:rsidP="00F7317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E7865" w:rsidRPr="005F0EB6" w:rsidRDefault="006E786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Komkommer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 reepjes gesneden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Jonge kaas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 reepjes gesneden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Gekookte ham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 reepjes gesneden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Druiven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Walnoten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Ananas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6E7865" w:rsidRPr="005F0EB6" w:rsidRDefault="006E7865">
      <w:pPr>
        <w:rPr>
          <w:rFonts w:ascii="Verdana" w:eastAsia="Adobe Ming Std L" w:hAnsi="Verdana" w:cs="Arial"/>
          <w:sz w:val="20"/>
          <w:szCs w:val="20"/>
        </w:rPr>
      </w:pPr>
    </w:p>
    <w:p w:rsidR="00F73176" w:rsidRPr="005F0EB6" w:rsidRDefault="006E7865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362C99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62C99" w:rsidRDefault="00362C99" w:rsidP="00362C99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362C99" w:rsidRPr="00362C99" w:rsidRDefault="00362C99" w:rsidP="00362C9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362C99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29E34C2" wp14:editId="7A5AB2B7">
                  <wp:extent cx="5924550" cy="2867025"/>
                  <wp:effectExtent l="0" t="0" r="0" b="9525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terraan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08"/>
                          <a:stretch/>
                        </pic:blipFill>
                        <pic:spPr bwMode="auto">
                          <a:xfrm>
                            <a:off x="0" y="0"/>
                            <a:ext cx="5925820" cy="286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D01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9F2D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De zonnige keuken van het Zuiden heeft zoveel stralends te bieden! Mals lamsvlees, paella, vis, heerlijke pasta’s en rijk</w:t>
            </w:r>
            <w:r w:rsidR="00362C99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gevulde sauzen…</w:t>
            </w:r>
          </w:p>
          <w:p w:rsidR="009F2D01" w:rsidRPr="005F0EB6" w:rsidRDefault="009F2D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9F2D01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9F2D01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9F2D01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Minestronesoep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Italiaanse tomatensoep rijk gevuld met diverse groenten, rundvlees en macaroni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B2DD8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Vissoep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B2DD8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Rijk</w:t>
            </w:r>
            <w:r w:rsidR="00362C99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gevulde soep met witvis, garnalen, zalm en groenten.</w:t>
            </w:r>
          </w:p>
        </w:tc>
      </w:tr>
      <w:tr w:rsidR="00554695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554695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Griekse 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9F2D01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9F2D01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9F2D01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Lams</w:t>
            </w:r>
            <w:r w:rsidR="006B5C02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tajine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Noord-Afrikaanse schotel met mals lamsvlees, aubergine, courgette, paprika, ui en aardappel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Boeuf bourguignon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 rode wijn gestoofd rundvlees in een saus met diverse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Provençaalse visschotel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Zalm en diverse soorten witvis met diverse groenten in een tomatensaus.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Paella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Spaans rijstgerecht met mosselen, grote garnalen, witvis, kip en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9F2D01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9F2D01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Carbonarasaus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9F2D01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pastasaus met kaas, champignons, en spek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9F2D01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C330BC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Penne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rigate</w:t>
            </w:r>
            <w:proofErr w:type="spellEnd"/>
            <w:r w:rsidR="009F2D0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9F2D0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9F2D01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9F2D01" w:rsidRPr="005F0EB6" w:rsidRDefault="00C330BC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pasta ‘pennetjes’.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F2D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Gratin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dauphinois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F2D01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Gegratineerde aardappelschijfjes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554695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Stokbrood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Tomatentapenade</w:t>
            </w:r>
            <w:proofErr w:type="spellEnd"/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362C99" w:rsidP="00362C9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Bulgur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groenten 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362C99" w:rsidP="00362C9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Bulgur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diverse groenten, verse koriander en olijfolie. Met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mesclun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sla.</w:t>
            </w:r>
          </w:p>
        </w:tc>
      </w:tr>
    </w:tbl>
    <w:p w:rsidR="00361EB5" w:rsidRPr="005F0EB6" w:rsidRDefault="00361EB5">
      <w:pPr>
        <w:rPr>
          <w:rFonts w:ascii="Verdana" w:eastAsia="Adobe Ming Std L" w:hAnsi="Verdana" w:cs="Arial"/>
          <w:sz w:val="20"/>
          <w:szCs w:val="20"/>
        </w:rPr>
      </w:pPr>
    </w:p>
    <w:p w:rsidR="00F73176" w:rsidRPr="005F0EB6" w:rsidRDefault="00361EB5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AC1163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C1163" w:rsidRDefault="00AC1163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AC1163" w:rsidRPr="00AC1163" w:rsidRDefault="00AC1163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AC1163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E67A05" wp14:editId="79E3EB5A">
                  <wp:extent cx="5924550" cy="295275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talgisch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61"/>
                          <a:stretch/>
                        </pic:blipFill>
                        <pic:spPr bwMode="auto">
                          <a:xfrm>
                            <a:off x="0" y="0"/>
                            <a:ext cx="5925820" cy="295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695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Met ouderwets lekkere stamppotten</w:t>
            </w:r>
            <w:r w:rsidR="00AC1163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stoverijen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</w:t>
            </w:r>
            <w:r w:rsidR="00AC1163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so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ep</w:t>
            </w:r>
            <w:r w:rsidR="00AC1163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en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naar grootmoeders recept.</w:t>
            </w:r>
          </w:p>
          <w:p w:rsidR="00554695" w:rsidRPr="005F0EB6" w:rsidRDefault="00554695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554695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Groentesoep met balletjes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Heldere bouillon met veel verse groenten en </w:t>
            </w:r>
            <w:r w:rsidR="0097230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runder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gehaktballetjes.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B2DD8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Witlof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soep</w:t>
            </w:r>
            <w:r w:rsidR="003A296E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Livar spek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B2DD8" w:rsidP="00FB2DD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soep met witlof, appel en Livar spek.</w:t>
            </w:r>
          </w:p>
        </w:tc>
      </w:tr>
      <w:tr w:rsidR="00554695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554695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554695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554695" w:rsidRPr="005F0EB6" w:rsidRDefault="00554695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Wortelstamppot met</w:t>
            </w:r>
            <w:r w:rsidR="00554695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Livar spek</w:t>
            </w:r>
            <w:r w:rsidR="00554695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**</w:t>
            </w:r>
          </w:p>
          <w:p w:rsidR="00554695" w:rsidRPr="005F0EB6" w:rsidRDefault="0055469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Alternatief: aardappelgratin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Stamppot van aardappelen, wortel, ui en </w:t>
            </w:r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gerookt Livar spek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Andijviestamppot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**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Stamppot van aardappelen en andijvie.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Hachee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Stoverij van rundvlees en verse ui.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Kippenragout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ragout met kippenvlees en verse champignons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Visstoofschotel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Gamba's, witvis en zalm in een romige saus met wortel, venkel en prei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Heerlijk romige a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ardappelpuree (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 met volle melk en zure room.</w:t>
            </w:r>
          </w:p>
        </w:tc>
      </w:tr>
      <w:tr w:rsidR="00475E3E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75E3E" w:rsidRPr="005F0EB6" w:rsidRDefault="00475E3E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75E3E" w:rsidRPr="005F0EB6" w:rsidRDefault="00475E3E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Koninginnemelange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554695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Groentemix van bloemkool, broccoli en wortelschijfjes.</w:t>
            </w:r>
          </w:p>
        </w:tc>
      </w:tr>
    </w:tbl>
    <w:p w:rsidR="00554695" w:rsidRPr="005F0EB6" w:rsidRDefault="00554695" w:rsidP="00554695">
      <w:pPr>
        <w:rPr>
          <w:rFonts w:ascii="Verdana" w:eastAsia="Adobe Ming Std L" w:hAnsi="Verdana" w:cs="Arial"/>
          <w:color w:val="000000"/>
          <w:sz w:val="20"/>
          <w:szCs w:val="20"/>
        </w:rPr>
      </w:pPr>
      <w:r w:rsidRPr="005F0EB6">
        <w:rPr>
          <w:rFonts w:ascii="Verdana" w:eastAsia="Adobe Ming Std L" w:hAnsi="Verdana" w:cs="Arial"/>
          <w:color w:val="000000"/>
          <w:sz w:val="20"/>
          <w:szCs w:val="20"/>
        </w:rPr>
        <w:t xml:space="preserve">**alleen gedurende het winterseizoen 15-9 t/m 1-4. </w:t>
      </w:r>
    </w:p>
    <w:p w:rsidR="00475E3E" w:rsidRPr="005F0EB6" w:rsidRDefault="00475E3E" w:rsidP="00554695">
      <w:pPr>
        <w:rPr>
          <w:rFonts w:ascii="Verdana" w:eastAsia="Adobe Ming Std L" w:hAnsi="Verdana" w:cs="Arial"/>
          <w:color w:val="000000"/>
          <w:sz w:val="20"/>
          <w:szCs w:val="20"/>
        </w:rPr>
      </w:pPr>
    </w:p>
    <w:p w:rsidR="000465DD" w:rsidRPr="005F0EB6" w:rsidRDefault="000465DD" w:rsidP="00554695">
      <w:pPr>
        <w:rPr>
          <w:rFonts w:ascii="Verdana" w:eastAsia="Adobe Ming Std L" w:hAnsi="Verdana" w:cs="Arial"/>
          <w:color w:val="000000"/>
          <w:sz w:val="20"/>
          <w:szCs w:val="20"/>
        </w:rPr>
      </w:pPr>
    </w:p>
    <w:p w:rsidR="00F73176" w:rsidRPr="005F0EB6" w:rsidRDefault="00554695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AC1163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C1163" w:rsidRDefault="00AC1163" w:rsidP="00AC1163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AC1163" w:rsidRPr="00AC1163" w:rsidRDefault="00AC1163" w:rsidP="00AC1163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AC1163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A5BC12" wp14:editId="3D2CD95A">
                  <wp:extent cx="5924550" cy="287655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mppotten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47"/>
                          <a:stretch/>
                        </pic:blipFill>
                        <pic:spPr bwMode="auto">
                          <a:xfrm>
                            <a:off x="0" y="0"/>
                            <a:ext cx="5925820" cy="2877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E3E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475E3E" w:rsidRPr="005F0EB6" w:rsidRDefault="00CD1B50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Voor de stevige eter, heerlijke Hollandse winterkost. Natuurlijk compleet met vers bereide, </w:t>
            </w:r>
            <w:r w:rsidR="00CA4EE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échte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erwtensoep!</w:t>
            </w:r>
          </w:p>
          <w:p w:rsidR="00475E3E" w:rsidRPr="005F0EB6" w:rsidRDefault="00475E3E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CD1B50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B2DD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Erwtensoep</w:t>
            </w:r>
            <w:r w:rsidR="0097230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Livar </w:t>
            </w:r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scharrelvlees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Oer-Hollandse soep met </w:t>
            </w:r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Livar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varkensvlees, </w:t>
            </w:r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Livar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spek, ui en knolselderij.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B2DD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Bruine bonensoep</w:t>
            </w:r>
            <w:r w:rsidR="0097230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Livar </w:t>
            </w:r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scharrelvlees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330B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Gevulde bruine bonensoep met</w:t>
            </w:r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Livar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97230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spek, </w:t>
            </w:r>
            <w:r w:rsidR="00FB2DD8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Livar </w:t>
            </w:r>
            <w:r w:rsidR="0097230A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varkensvlees en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diverse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CD1B50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4360F9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Boeuf bourguignon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4360F9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Langzaam in rode wijn gestoofd rundvlees in een saus met diverse groenten.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Zuurkoolstamppot met </w:t>
            </w:r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Livar spek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Stamppot van aardappelen, zuurkool en </w:t>
            </w:r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gerookt Livar spek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Wortelstamppot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.) 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Stamppot van aardappelen, wortel en ui.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Hachee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Stoverij van rundvlees en verse ui.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Kippenragout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ragout met kippenvlees en verse champignons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C330BC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Boerenkoolstamppot met Livar spek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Stamppot van aardappelen, </w:t>
            </w:r>
            <w:r w:rsidR="00C330BC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boerenkool en gerookt Livar spek.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Rookworst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</w:tbl>
    <w:p w:rsidR="00475E3E" w:rsidRPr="005F0EB6" w:rsidRDefault="00475E3E">
      <w:pPr>
        <w:rPr>
          <w:rFonts w:ascii="Verdana" w:eastAsia="Adobe Ming Std L" w:hAnsi="Verdana" w:cs="Arial"/>
          <w:sz w:val="20"/>
          <w:szCs w:val="20"/>
        </w:rPr>
      </w:pPr>
    </w:p>
    <w:p w:rsidR="00475E3E" w:rsidRPr="005F0EB6" w:rsidRDefault="00475E3E" w:rsidP="00475E3E">
      <w:pPr>
        <w:rPr>
          <w:rFonts w:ascii="Verdana" w:eastAsia="Adobe Ming Std L" w:hAnsi="Verdana" w:cs="Arial"/>
          <w:color w:val="000000"/>
          <w:sz w:val="20"/>
          <w:szCs w:val="20"/>
        </w:rPr>
      </w:pPr>
      <w:r w:rsidRPr="005F0EB6">
        <w:rPr>
          <w:rFonts w:ascii="Verdana" w:eastAsia="Adobe Ming Std L" w:hAnsi="Verdana" w:cs="Arial"/>
          <w:color w:val="000000"/>
          <w:sz w:val="20"/>
          <w:szCs w:val="20"/>
        </w:rPr>
        <w:t xml:space="preserve">**alleen gedurende het winterseizoen 15-9 t/m 1-4. </w:t>
      </w:r>
    </w:p>
    <w:p w:rsidR="00CD1B50" w:rsidRPr="005F0EB6" w:rsidRDefault="00CD1B50" w:rsidP="00475E3E">
      <w:pPr>
        <w:rPr>
          <w:rFonts w:ascii="Verdana" w:eastAsia="Adobe Ming Std L" w:hAnsi="Verdana" w:cs="Arial"/>
          <w:color w:val="000000"/>
          <w:sz w:val="20"/>
          <w:szCs w:val="20"/>
        </w:rPr>
      </w:pPr>
    </w:p>
    <w:p w:rsidR="00CD1B50" w:rsidRPr="005F0EB6" w:rsidRDefault="00CD1B50">
      <w:pPr>
        <w:rPr>
          <w:rFonts w:ascii="Verdana" w:eastAsia="Adobe Ming Std L" w:hAnsi="Verdana" w:cs="Arial"/>
          <w:sz w:val="20"/>
          <w:szCs w:val="20"/>
        </w:rPr>
      </w:pPr>
    </w:p>
    <w:p w:rsidR="008D2304" w:rsidRDefault="008D2304">
      <w:pPr>
        <w:rPr>
          <w:rFonts w:ascii="Verdana" w:eastAsia="Adobe Ming Std L" w:hAnsi="Verdana" w:cs="Arial"/>
          <w:sz w:val="20"/>
          <w:szCs w:val="20"/>
        </w:rPr>
      </w:pPr>
      <w:r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8D2304" w:rsidRPr="00AC1163" w:rsidTr="008D2304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Default="008D2304" w:rsidP="008D2304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8D2304" w:rsidRPr="00AC1163" w:rsidRDefault="008A65C9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924550" cy="287655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ais_Buffe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04" w:rsidRPr="005F0EB6" w:rsidTr="008D2304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A65C9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Pittig, zoet, zuur en zout in balans. Dat is de Thaise keuken. Reis mee naar deze rijke keuken vol van spannende smaken en culinaire ontdekkingen!</w:t>
            </w:r>
          </w:p>
          <w:p w:rsidR="008D2304" w:rsidRPr="005F0EB6" w:rsidRDefault="008D2304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8A65C9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A65C9" w:rsidRPr="005F0EB6" w:rsidRDefault="008A65C9" w:rsidP="008A65C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Thaise Kokossoep met kip </w:t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br/>
              <w:t>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tom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kha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A65C9" w:rsidRPr="005F0EB6" w:rsidRDefault="008A65C9" w:rsidP="008A65C9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Naar authentiek Thais recept van Tom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kha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: kokossoep met o.a.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shii-take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kip, sereh en limoenblad.</w:t>
            </w:r>
          </w:p>
        </w:tc>
      </w:tr>
      <w:tr w:rsidR="00A4351D" w:rsidRPr="005F0EB6" w:rsidTr="006B5C0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4351D" w:rsidRPr="005F0EB6" w:rsidRDefault="00A4351D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Japanse noedelssoep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4351D" w:rsidRPr="005F0EB6" w:rsidRDefault="00A4351D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Heldere bouillon met kip, noedels,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shii-take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paksoi, champignons en ui.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A4351D" w:rsidRPr="005F0EB6" w:rsidTr="006B5C0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4351D" w:rsidRPr="005F0EB6" w:rsidRDefault="00A4351D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Thaise groene curry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A4351D" w:rsidRPr="005F0EB6" w:rsidRDefault="00A4351D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Malse kip in groene curry, met o.a. kokos, sereh, mango en sperzieboontjes.</w:t>
            </w:r>
          </w:p>
        </w:tc>
      </w:tr>
      <w:tr w:rsidR="00704564" w:rsidRPr="005F0EB6" w:rsidTr="006B5C0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04564" w:rsidRPr="005F0EB6" w:rsidRDefault="00704564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Thaise rode curry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704564" w:rsidRPr="005F0EB6" w:rsidRDefault="00704564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Pittige rode curry met plakjes rundvlees en gember, courgette, bamboe en ananas.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704564" w:rsidP="0070456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Thaise viscurry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704564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704564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Zalm, </w:t>
            </w:r>
            <w:proofErr w:type="spellStart"/>
            <w:r w:rsidRPr="00704564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panga</w:t>
            </w:r>
            <w:proofErr w:type="spellEnd"/>
            <w:r w:rsidRPr="00704564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roodbaars (ASC/MSC gecertificeerd) in een pittige rode currysaus met aardappel, taugé, Thaise basilicum en peultjes.</w:t>
            </w:r>
          </w:p>
        </w:tc>
      </w:tr>
      <w:tr w:rsidR="00E15D18" w:rsidRPr="005F0EB6" w:rsidTr="006B5C0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E15D18" w:rsidRPr="005F0EB6" w:rsidRDefault="00E15D18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Mihoen goreng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E15D18" w:rsidRPr="005F0EB6" w:rsidRDefault="00E15D18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Dunne mie met ei en diverse groenten. Vegetarisch.</w:t>
            </w:r>
          </w:p>
        </w:tc>
      </w:tr>
      <w:tr w:rsidR="00E15D18" w:rsidRPr="005F0EB6" w:rsidTr="006B5C0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E15D18" w:rsidRPr="005F0EB6" w:rsidRDefault="00E15D18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Basmatirijst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E15D18" w:rsidRPr="005F0EB6" w:rsidRDefault="00E15D18" w:rsidP="00E15D1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gekookt. Deze rijst heeft een volle geur en smaak.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E15D18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Thaise kokoscurry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E15D18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Mix van soja- en </w:t>
            </w:r>
            <w:proofErr w:type="spellStart"/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aduki</w:t>
            </w:r>
            <w:proofErr w:type="spellEnd"/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bonen, sperziebonen en diverse groenten, in een milde kokossaus met citroengras, kurkuma, komijn en gember.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E15D18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Groentecurry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E15D18" w:rsidP="00E15D18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</w:t>
            </w:r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urry van wortel, zoete aardappel, courgette en bloemkool, op smaak gebracht met o.a. </w:t>
            </w:r>
            <w:proofErr w:type="spellStart"/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nigellazaad</w:t>
            </w:r>
            <w:proofErr w:type="spellEnd"/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kokosmelk en kardemom.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E15D18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Kroepoek</w:t>
            </w:r>
            <w:r w:rsidR="008D2304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E15D18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Seroendeng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</w:tbl>
    <w:p w:rsidR="008D2304" w:rsidRDefault="008D2304" w:rsidP="00537278">
      <w:pPr>
        <w:jc w:val="center"/>
        <w:rPr>
          <w:rFonts w:ascii="Verdana" w:eastAsia="Adobe Ming Std L" w:hAnsi="Verdana" w:cs="Arial"/>
          <w:sz w:val="20"/>
          <w:szCs w:val="20"/>
        </w:rPr>
      </w:pPr>
    </w:p>
    <w:p w:rsidR="008D2304" w:rsidRDefault="008D2304">
      <w:pPr>
        <w:rPr>
          <w:rFonts w:ascii="Verdana" w:eastAsia="Adobe Ming Std L" w:hAnsi="Verdana" w:cs="Arial"/>
          <w:sz w:val="20"/>
          <w:szCs w:val="20"/>
        </w:rPr>
      </w:pPr>
      <w:r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8D2304" w:rsidRPr="00AC1163" w:rsidTr="008D2304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Default="008D2304" w:rsidP="008D2304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8D2304" w:rsidRPr="00AC1163" w:rsidRDefault="008A65C9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924550" cy="28765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getarisch_Buffet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04" w:rsidRPr="005F0EB6" w:rsidTr="008D2304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B553B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Genieten van heel veel lekkers – en ook nog volledig vegetarisch. Hippe groentecurries en bijvoorbeeld een chili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sin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carne met ‘Gehackt’ van de vegetarische slager. Het verschil met gewoon gehakt proef je niet!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Kerstomatensoep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B3471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Fantastische soep van overgebleven kerstomaten van kwaliteitskweker </w:t>
            </w:r>
            <w:proofErr w:type="spellStart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Looije</w:t>
            </w:r>
            <w:proofErr w:type="spellEnd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uit Naaldwijk.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Oesterzwamsoep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BB3471" w:rsidRDefault="00BB3471" w:rsidP="008D2304">
            <w:pPr>
              <w:rPr>
                <w:rFonts w:ascii="Tahoma" w:hAnsi="Tahoma" w:cs="Tahoma"/>
                <w:sz w:val="16"/>
                <w:szCs w:val="16"/>
              </w:rPr>
            </w:pPr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Romige soep,  gemaakt van op koffiedik gekweekte oesterzwammen van GRO, met o.a. five </w:t>
            </w:r>
            <w:proofErr w:type="spellStart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spice</w:t>
            </w:r>
            <w:proofErr w:type="spellEnd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een vleugje koffie.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Japanse curry</w:t>
            </w:r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B3471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Kruidig </w:t>
            </w:r>
            <w:proofErr w:type="spellStart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groentengerecht</w:t>
            </w:r>
            <w:proofErr w:type="spellEnd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grof gesneden groenten, aardappel, kikkererwten en sojabonen.</w:t>
            </w:r>
          </w:p>
        </w:tc>
      </w:tr>
      <w:tr w:rsidR="00B553BD" w:rsidRPr="005F0EB6" w:rsidTr="006B5C0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B553BD" w:rsidRPr="005F0EB6" w:rsidRDefault="00B553BD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Groentecurry</w:t>
            </w:r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B553BD" w:rsidRPr="005F0EB6" w:rsidRDefault="00B553BD" w:rsidP="006B5C0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</w:t>
            </w:r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urry van wortel, zoete aardappel, courgette en bloemkool, op smaak gebracht met o.a. </w:t>
            </w:r>
            <w:proofErr w:type="spellStart"/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nigellazaad</w:t>
            </w:r>
            <w:proofErr w:type="spellEnd"/>
            <w:r w:rsidRPr="00E15D18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kokosmelk en kardemom.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Chili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sin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carne</w:t>
            </w:r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B3471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Schotel met bruine bonen, </w:t>
            </w:r>
            <w:proofErr w:type="spellStart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kidney</w:t>
            </w:r>
            <w:proofErr w:type="spellEnd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bonen, verse groenten en 'gehackt' van de Vegetarische Slager.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Wortelballetjes in groene currysaus</w:t>
            </w:r>
            <w:r w:rsidR="008D2304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B3471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Verrassend vegetarisch gerecht van wortel ‘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gehakt’balletjes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in een Thaise groene currysaus.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Thaise kokoscurry</w:t>
            </w:r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B3471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Mix van soja- en </w:t>
            </w:r>
            <w:proofErr w:type="spellStart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aduki</w:t>
            </w:r>
            <w:proofErr w:type="spellEnd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bonen, sperziebonen en diverse groenten, in een milde kokossaus met citroengras, kurkuma, komijn en gember.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Biologische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quinoa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met groenten</w:t>
            </w:r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Gerecht van </w:t>
            </w: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quinoa</w:t>
            </w:r>
            <w:proofErr w:type="spellEnd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diverse groenten.</w:t>
            </w:r>
          </w:p>
        </w:tc>
      </w:tr>
      <w:tr w:rsidR="008D2304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Basmatirijst</w:t>
            </w:r>
            <w:proofErr w:type="spellEnd"/>
            <w:r w:rsidR="008D2304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r w:rsid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gekookt. Deze Indiase rijst heeft een volle geur en smaak.</w:t>
            </w:r>
          </w:p>
        </w:tc>
      </w:tr>
      <w:tr w:rsidR="008D2304" w:rsidRPr="005F0EB6" w:rsidTr="00B553B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Boerenbrood</w:t>
            </w:r>
          </w:p>
        </w:tc>
        <w:tc>
          <w:tcPr>
            <w:tcW w:w="529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</w:tcPr>
          <w:p w:rsidR="008D2304" w:rsidRPr="005F0EB6" w:rsidRDefault="008D2304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B553BD" w:rsidRPr="005F0EB6" w:rsidTr="008D230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B553BD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Kruidenboter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B553BD" w:rsidRPr="005F0EB6" w:rsidRDefault="00B553BD" w:rsidP="008D230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</w:tbl>
    <w:p w:rsidR="00F73176" w:rsidRPr="005F0EB6" w:rsidRDefault="00475E3E" w:rsidP="00537278">
      <w:pPr>
        <w:jc w:val="center"/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CA4EE6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A4EE6" w:rsidRDefault="00CA4EE6" w:rsidP="00F7317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CA4EE6" w:rsidRPr="00CA4EE6" w:rsidRDefault="00CA4EE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CA4EE6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5D11ED" wp14:editId="3085C049">
                  <wp:extent cx="5924550" cy="2828925"/>
                  <wp:effectExtent l="0" t="0" r="0" b="952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ebanket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51"/>
                          <a:stretch/>
                        </pic:blipFill>
                        <pic:spPr bwMode="auto">
                          <a:xfrm>
                            <a:off x="0" y="0"/>
                            <a:ext cx="5925820" cy="282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B50" w:rsidRPr="005F0EB6" w:rsidTr="007F6D30">
        <w:trPr>
          <w:trHeight w:val="255"/>
        </w:trPr>
        <w:tc>
          <w:tcPr>
            <w:tcW w:w="947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Proef de zilte zee op je tong… geniet van dit zeebanket en je voelt de frisse zeewind en het deinen van de golven.</w:t>
            </w:r>
          </w:p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CD1B50" w:rsidRPr="005F0EB6" w:rsidTr="007F6D30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Vissoep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Romige soep met witvis, garnalen, zalm en groenten.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650A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Kreeftensoep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7650A6" w:rsidP="007650A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Een klassieker: heerlijk romig, met een prachtige kreeftensmaak.</w:t>
            </w:r>
          </w:p>
        </w:tc>
      </w:tr>
      <w:tr w:rsidR="00CD1B50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CD1B50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Gemengde salade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CD1B50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Visstoofschotel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Gamba's, witvis en zalm in een romige saus met wortel, venkel en prei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Provençaalse visschotel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Zalm en diverse soorten witvis met diverse groenten in een tomatensaus.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Paella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Spaans rijstgerecht met mosselen, grote garnalen, witvis, kip en groenten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Penne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rigate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(naturel)(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pasta 'pennetjes'</w:t>
            </w:r>
            <w:r w:rsidR="007F6D30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Aardappelpuree 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97230A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Heerlijk romige a</w:t>
            </w:r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ardappelpuree (</w:t>
            </w:r>
            <w:proofErr w:type="spellStart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veg</w:t>
            </w:r>
            <w:proofErr w:type="spellEnd"/>
            <w:r w:rsidR="00F73176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.) met volle melk en zure room.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Zalmfilets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CD1B50" w:rsidRPr="005F0EB6" w:rsidTr="007F6D30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Bearnaise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saus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D1B50" w:rsidRPr="005F0EB6" w:rsidRDefault="00CD1B50" w:rsidP="007F6D30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Klassieke saus gemaakt van roomboter, eidooier en dragon.</w:t>
            </w:r>
          </w:p>
        </w:tc>
      </w:tr>
      <w:tr w:rsidR="00F73176" w:rsidRPr="005F0EB6" w:rsidTr="00F7317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Roerbakgroenten broccoli-champignons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73176" w:rsidRPr="005F0EB6" w:rsidRDefault="00F73176" w:rsidP="00F7317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7602A9" w:rsidRPr="005F0EB6" w:rsidRDefault="007602A9">
      <w:pPr>
        <w:rPr>
          <w:rFonts w:ascii="Verdana" w:eastAsia="Adobe Ming Std L" w:hAnsi="Verdana" w:cs="Arial"/>
          <w:sz w:val="20"/>
          <w:szCs w:val="20"/>
        </w:rPr>
      </w:pPr>
    </w:p>
    <w:p w:rsidR="00C7655C" w:rsidRPr="005F0EB6" w:rsidRDefault="00C7655C">
      <w:pPr>
        <w:rPr>
          <w:rFonts w:ascii="Verdana" w:eastAsia="Adobe Ming Std L" w:hAnsi="Verdana" w:cs="Arial"/>
          <w:sz w:val="20"/>
          <w:szCs w:val="20"/>
        </w:rPr>
      </w:pPr>
    </w:p>
    <w:p w:rsidR="00CD1B50" w:rsidRPr="005F0EB6" w:rsidRDefault="00CD1B50">
      <w:pPr>
        <w:rPr>
          <w:rFonts w:ascii="Verdana" w:eastAsia="Adobe Ming Std L" w:hAnsi="Verdana" w:cs="Arial"/>
          <w:sz w:val="20"/>
          <w:szCs w:val="20"/>
        </w:rPr>
      </w:pPr>
    </w:p>
    <w:p w:rsidR="003463A6" w:rsidRPr="005F0EB6" w:rsidRDefault="003463A6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bookmarkEnd w:id="0"/>
    <w:bookmarkEnd w:id="1"/>
    <w:tbl>
      <w:tblPr>
        <w:tblW w:w="9472" w:type="dxa"/>
        <w:tblInd w:w="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0"/>
      </w:tblGrid>
      <w:tr w:rsidR="00CA4EE6" w:rsidRPr="005F0EB6" w:rsidTr="004360F9">
        <w:trPr>
          <w:trHeight w:val="255"/>
        </w:trPr>
        <w:tc>
          <w:tcPr>
            <w:tcW w:w="9472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A4EE6" w:rsidRDefault="00CA4EE6" w:rsidP="003463A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CA4EE6" w:rsidRPr="00CA4EE6" w:rsidRDefault="00CA4EE6" w:rsidP="003463A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CA4EE6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B54A2AF" wp14:editId="38F1F641">
                  <wp:extent cx="5924550" cy="2914650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stersglutenvrij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04"/>
                          <a:stretch/>
                        </pic:blipFill>
                        <pic:spPr bwMode="auto">
                          <a:xfrm>
                            <a:off x="0" y="0"/>
                            <a:ext cx="5925820" cy="291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3A6" w:rsidRPr="005F0EB6" w:rsidTr="003463A6">
        <w:trPr>
          <w:trHeight w:val="255"/>
        </w:trPr>
        <w:tc>
          <w:tcPr>
            <w:tcW w:w="947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463A6" w:rsidRPr="005F0EB6" w:rsidRDefault="000465DD" w:rsidP="003463A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Een heerlijk buffet, volledig glutenvrij – maar voor lekker voor iedereen!</w:t>
            </w:r>
          </w:p>
          <w:p w:rsidR="000465DD" w:rsidRPr="005F0EB6" w:rsidRDefault="000465DD" w:rsidP="003463A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3463A6" w:rsidRPr="005F0EB6" w:rsidTr="003463A6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463A6" w:rsidRPr="005F0EB6" w:rsidRDefault="003463A6" w:rsidP="003463A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463A6" w:rsidRPr="005F0EB6" w:rsidRDefault="003463A6" w:rsidP="003463A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1470F6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470F6" w:rsidRPr="005F0EB6" w:rsidRDefault="001470F6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Chinese tomatensoep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470F6" w:rsidRPr="005F0EB6" w:rsidRDefault="001470F6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Met kippenvlees, prei, ui en taugé.</w:t>
            </w:r>
          </w:p>
        </w:tc>
      </w:tr>
      <w:tr w:rsidR="001470F6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470F6" w:rsidRPr="005F0EB6" w:rsidRDefault="001470F6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Thaise Kokossoep met kip </w:t>
            </w:r>
            <w:r w:rsidR="000465DD"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br/>
            </w: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(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tom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kha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1470F6" w:rsidRPr="005F0EB6" w:rsidRDefault="001470F6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Naar authentiek Thais recept van Tom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kha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kai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: kokossoep met o.a.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shii-take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, kip, sereh en limoenblad.</w:t>
            </w:r>
          </w:p>
        </w:tc>
      </w:tr>
      <w:tr w:rsidR="003463A6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463A6" w:rsidRPr="005F0EB6" w:rsidRDefault="003463A6" w:rsidP="000465DD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463A6" w:rsidRPr="005F0EB6" w:rsidRDefault="003463A6" w:rsidP="000465DD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465DD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Babi pangang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Reepjes varkensvlees in een zoetzure rode saus met verse atjar.</w:t>
            </w:r>
          </w:p>
        </w:tc>
      </w:tr>
      <w:tr w:rsidR="000465DD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Thaise groene curry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Malse kip in groene curry, met o.a. kokos, sereh, mango en sperzieboontjes.</w:t>
            </w:r>
          </w:p>
        </w:tc>
      </w:tr>
      <w:tr w:rsidR="000465DD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CA4EE6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Kip Bombay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CA4EE6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 kippenvlees en knapperige groenten in een milde kerriemelange.</w:t>
            </w:r>
          </w:p>
        </w:tc>
      </w:tr>
      <w:tr w:rsidR="000465DD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Basmatirijst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gekookt. Deze Indiase rijst heeft een volle geur en smaak.</w:t>
            </w:r>
          </w:p>
        </w:tc>
      </w:tr>
      <w:tr w:rsidR="000465DD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5210D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Nasi goreng vegetarisch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Oosters rijstgerecht met roerei en verse groenten. Vegetarisch en glutenvrij!</w:t>
            </w:r>
          </w:p>
        </w:tc>
      </w:tr>
      <w:tr w:rsidR="000465DD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Erbij: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465DD" w:rsidRPr="005F0EB6" w:rsidTr="000465DD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Ananas</w:t>
            </w: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0465DD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CD1B50" w:rsidRPr="005F0EB6" w:rsidRDefault="00CD1B50">
      <w:pPr>
        <w:rPr>
          <w:rFonts w:ascii="Verdana" w:eastAsia="Adobe Ming Std L" w:hAnsi="Verdana" w:cs="Arial"/>
          <w:color w:val="000000"/>
          <w:sz w:val="20"/>
          <w:szCs w:val="20"/>
        </w:rPr>
      </w:pPr>
    </w:p>
    <w:p w:rsidR="000465DD" w:rsidRPr="005F0EB6" w:rsidRDefault="000465DD">
      <w:pPr>
        <w:rPr>
          <w:rFonts w:ascii="Verdana" w:eastAsia="Adobe Ming Std L" w:hAnsi="Verdana" w:cs="Arial"/>
          <w:color w:val="000000"/>
          <w:sz w:val="20"/>
          <w:szCs w:val="20"/>
        </w:rPr>
      </w:pPr>
    </w:p>
    <w:p w:rsidR="000465DD" w:rsidRPr="005F0EB6" w:rsidRDefault="000465DD">
      <w:pPr>
        <w:rPr>
          <w:rFonts w:ascii="Verdana" w:eastAsia="Adobe Ming Std L" w:hAnsi="Verdana" w:cs="Arial"/>
          <w:color w:val="000000"/>
          <w:sz w:val="20"/>
          <w:szCs w:val="20"/>
        </w:rPr>
      </w:pPr>
    </w:p>
    <w:p w:rsidR="000465DD" w:rsidRPr="005F0EB6" w:rsidRDefault="000465DD" w:rsidP="000465DD">
      <w:pPr>
        <w:jc w:val="center"/>
        <w:rPr>
          <w:rFonts w:ascii="Verdana" w:eastAsia="Adobe Ming Std L" w:hAnsi="Verdana" w:cs="Arial"/>
          <w:sz w:val="20"/>
          <w:szCs w:val="20"/>
        </w:rPr>
      </w:pPr>
    </w:p>
    <w:p w:rsidR="000465DD" w:rsidRPr="005F0EB6" w:rsidRDefault="000465DD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3"/>
      </w:tblGrid>
      <w:tr w:rsidR="00CA4EE6" w:rsidRPr="005F0EB6" w:rsidTr="004360F9">
        <w:trPr>
          <w:trHeight w:val="255"/>
        </w:trPr>
        <w:tc>
          <w:tcPr>
            <w:tcW w:w="9475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A4EE6" w:rsidRDefault="00CA4EE6" w:rsidP="00CA4EE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CA4EE6" w:rsidRPr="00CA4EE6" w:rsidRDefault="00CA4EE6" w:rsidP="00CA4EE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CA4EE6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E8A5F8" wp14:editId="1B341887">
                  <wp:extent cx="5924550" cy="2886075"/>
                  <wp:effectExtent l="0" t="0" r="0" b="9525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reldglutenvrij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86"/>
                          <a:stretch/>
                        </pic:blipFill>
                        <pic:spPr bwMode="auto">
                          <a:xfrm>
                            <a:off x="0" y="0"/>
                            <a:ext cx="5927725" cy="2887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5DD" w:rsidRPr="005F0EB6" w:rsidTr="00C30EA2">
        <w:trPr>
          <w:trHeight w:val="255"/>
        </w:trPr>
        <w:tc>
          <w:tcPr>
            <w:tcW w:w="947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Een heerlijk buffet, volledig glutenvrij – maar voor lekker voor iedereen!</w:t>
            </w:r>
          </w:p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6B5C02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Oesterzwamsoep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6B5C02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</w:t>
            </w:r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omige soep,  gemaakt van op koffiedik gekweekte oesterzwammen van GRO, met o.a. five </w:t>
            </w:r>
            <w:proofErr w:type="spellStart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spice</w:t>
            </w:r>
            <w:proofErr w:type="spellEnd"/>
            <w:r w:rsidRPr="00BB3471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en een vleugje koffie.</w:t>
            </w: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5210D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Marokkaanse kikkererwtensoep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Kruidige soep van kikkererwten met onder andere tomaat en ui.</w:t>
            </w: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Gemengde salade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Tajine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Stoverij met rundvlees, div. groenten en kruiden uit de Marokkaanse keuken.</w:t>
            </w: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Tikka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Masala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Indiaas kipgerecht met een rode masalasaus, met zure room en koriander.</w:t>
            </w: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Jambalaya</w:t>
            </w:r>
            <w:proofErr w:type="spellEnd"/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Rijstgerecht met gemarineerde kip, chorizo en diverse groenten.</w:t>
            </w: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Paella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Spaans rijstgerecht met mosselen, grote garnalen, witvis, kip en groenten.</w:t>
            </w: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A4EE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Lams</w:t>
            </w:r>
            <w:r w:rsidR="00CA4EE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tajine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Noord-Afrikaans recept. Mals lamsvlees met aubergines, courgettes, rode paprika, ui en aardappelen.</w:t>
            </w: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Witte rijst V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witte rijst.</w:t>
            </w:r>
          </w:p>
        </w:tc>
      </w:tr>
      <w:tr w:rsidR="00C30EA2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30EA2" w:rsidRPr="005F0EB6" w:rsidRDefault="00C30EA2" w:rsidP="00C30EA2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Bijgerechten: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30EA2" w:rsidRPr="005F0EB6" w:rsidRDefault="00C30EA2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0465DD" w:rsidRPr="005F0EB6" w:rsidTr="00C30EA2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C30EA2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Roerbakgroenten broccoli-champignons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465DD" w:rsidRPr="005F0EB6" w:rsidRDefault="000465DD" w:rsidP="00C30EA2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1470F6" w:rsidRPr="005F0EB6" w:rsidRDefault="001470F6" w:rsidP="000465DD">
      <w:pPr>
        <w:jc w:val="center"/>
        <w:rPr>
          <w:rFonts w:ascii="Verdana" w:eastAsia="Adobe Ming Std L" w:hAnsi="Verdana" w:cs="Arial"/>
          <w:sz w:val="20"/>
          <w:szCs w:val="20"/>
        </w:rPr>
      </w:pPr>
    </w:p>
    <w:p w:rsidR="000465DD" w:rsidRPr="005F0EB6" w:rsidRDefault="000465DD" w:rsidP="000465DD">
      <w:pPr>
        <w:jc w:val="center"/>
        <w:rPr>
          <w:rFonts w:ascii="Verdana" w:eastAsia="Adobe Ming Std L" w:hAnsi="Verdana" w:cs="Arial"/>
          <w:sz w:val="20"/>
          <w:szCs w:val="20"/>
        </w:rPr>
      </w:pPr>
    </w:p>
    <w:p w:rsidR="000465DD" w:rsidRPr="005F0EB6" w:rsidRDefault="000465DD" w:rsidP="000465DD">
      <w:pPr>
        <w:jc w:val="center"/>
        <w:rPr>
          <w:rFonts w:ascii="Verdana" w:eastAsia="Adobe Ming Std L" w:hAnsi="Verdana" w:cs="Arial"/>
          <w:sz w:val="20"/>
          <w:szCs w:val="20"/>
        </w:rPr>
      </w:pPr>
    </w:p>
    <w:p w:rsidR="000F5156" w:rsidRPr="005F0EB6" w:rsidRDefault="000F5156" w:rsidP="00C30EA2">
      <w:pPr>
        <w:jc w:val="center"/>
        <w:rPr>
          <w:rFonts w:ascii="Verdana" w:eastAsia="Adobe Ming Std L" w:hAnsi="Verdana" w:cs="Arial"/>
          <w:sz w:val="20"/>
          <w:szCs w:val="20"/>
        </w:rPr>
      </w:pPr>
    </w:p>
    <w:p w:rsidR="000F5156" w:rsidRPr="005F0EB6" w:rsidRDefault="000F5156">
      <w:pPr>
        <w:rPr>
          <w:rFonts w:ascii="Verdana" w:eastAsia="Adobe Ming Std L" w:hAnsi="Verdana" w:cs="Arial"/>
          <w:sz w:val="20"/>
          <w:szCs w:val="20"/>
        </w:rPr>
      </w:pPr>
      <w:r w:rsidRPr="005F0EB6"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3"/>
      </w:tblGrid>
      <w:tr w:rsidR="00CA4EE6" w:rsidRPr="005F0EB6" w:rsidTr="004360F9">
        <w:trPr>
          <w:trHeight w:val="255"/>
        </w:trPr>
        <w:tc>
          <w:tcPr>
            <w:tcW w:w="9475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CA4EE6" w:rsidRDefault="00CA4EE6" w:rsidP="00CA4EE6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CA4EE6" w:rsidRPr="00CA4EE6" w:rsidRDefault="00CA4EE6" w:rsidP="00CA4EE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CA4EE6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2CC2DA64" wp14:editId="4A40E912">
                  <wp:extent cx="5924550" cy="2924175"/>
                  <wp:effectExtent l="0" t="0" r="0" b="9525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terglutenvrij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43"/>
                          <a:stretch/>
                        </pic:blipFill>
                        <pic:spPr bwMode="auto">
                          <a:xfrm>
                            <a:off x="0" y="0"/>
                            <a:ext cx="5927725" cy="29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156" w:rsidRPr="005F0EB6" w:rsidTr="000F5156">
        <w:trPr>
          <w:trHeight w:val="255"/>
        </w:trPr>
        <w:tc>
          <w:tcPr>
            <w:tcW w:w="947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Een heerlijk buffet, volledig glutenvrij – maar voor lekker voor iedereen!</w:t>
            </w:r>
          </w:p>
          <w:p w:rsidR="000F5156" w:rsidRPr="005F0EB6" w:rsidRDefault="000F5156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5210D6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Erwtensoep met Livar scharrelvlees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5210D6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Oerhollandse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erwtensoep met scharrelvarkensvlees en -spek van Livar.</w:t>
            </w: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5210D6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Biologische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boerengroentensoep</w:t>
            </w:r>
            <w:proofErr w:type="spellEnd"/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5210D6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Ouderwets lekkere soep met veel verse groenten en rundvlees.</w:t>
            </w: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Gemengde salade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0F5156" w:rsidP="000F5156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C41EE4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Boerenkoolstamppot met Livar spek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C41EE4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Stamppot van aardappelen, boerenkool en op houtkrullen gerookt Livar spek.</w:t>
            </w: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FD4A07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Wortelstamppot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FD4A07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Stamppot van aardappelen, wortel en ui.</w:t>
            </w: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FD4A07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bookmarkStart w:id="4" w:name="_GoBack"/>
            <w:bookmarkEnd w:id="4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Witte rijst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FD4A07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witte rijst.</w:t>
            </w: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FD4A07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Coq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au vin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FD4A07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 kippenvlees, wortel, ui en champignons in een krachtige rode wijnsaus.</w:t>
            </w:r>
          </w:p>
        </w:tc>
      </w:tr>
      <w:tr w:rsidR="000F5156" w:rsidRPr="005F0EB6" w:rsidTr="000F5156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FD4A07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Visstoofschotel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0F5156" w:rsidRPr="005F0EB6" w:rsidRDefault="00FD4A07" w:rsidP="000F5156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Gamba's, witvis en zalm in een romige saus met wortel, venkel en prei.</w:t>
            </w:r>
          </w:p>
        </w:tc>
      </w:tr>
    </w:tbl>
    <w:p w:rsidR="000465DD" w:rsidRPr="005F0EB6" w:rsidRDefault="000465DD" w:rsidP="000F5156">
      <w:pPr>
        <w:rPr>
          <w:rFonts w:ascii="Verdana" w:eastAsia="Adobe Ming Std L" w:hAnsi="Verdana" w:cs="Arial"/>
          <w:sz w:val="20"/>
          <w:szCs w:val="20"/>
        </w:rPr>
      </w:pPr>
    </w:p>
    <w:p w:rsidR="00FD4A07" w:rsidRPr="005F0EB6" w:rsidRDefault="00FD4A07" w:rsidP="000F5156">
      <w:pPr>
        <w:rPr>
          <w:rFonts w:ascii="Verdana" w:eastAsia="Adobe Ming Std L" w:hAnsi="Verdana" w:cs="Arial"/>
          <w:sz w:val="20"/>
          <w:szCs w:val="20"/>
        </w:rPr>
      </w:pPr>
    </w:p>
    <w:p w:rsidR="00FD4A07" w:rsidRPr="005F0EB6" w:rsidRDefault="00FD4A07" w:rsidP="000F5156">
      <w:pPr>
        <w:rPr>
          <w:rFonts w:ascii="Verdana" w:eastAsia="Adobe Ming Std L" w:hAnsi="Verdana" w:cs="Arial"/>
          <w:sz w:val="20"/>
          <w:szCs w:val="20"/>
        </w:rPr>
      </w:pPr>
    </w:p>
    <w:p w:rsidR="006B3AD4" w:rsidRDefault="006B3AD4">
      <w:pPr>
        <w:rPr>
          <w:rFonts w:ascii="Verdana" w:eastAsia="Adobe Ming Std L" w:hAnsi="Verdana" w:cs="Arial"/>
          <w:sz w:val="20"/>
          <w:szCs w:val="20"/>
        </w:rPr>
      </w:pPr>
      <w:r>
        <w:rPr>
          <w:rFonts w:ascii="Verdana" w:eastAsia="Adobe Ming Std L" w:hAnsi="Verdana" w:cs="Arial"/>
          <w:sz w:val="20"/>
          <w:szCs w:val="20"/>
        </w:rPr>
        <w:br w:type="page"/>
      </w:r>
    </w:p>
    <w:tbl>
      <w:tblPr>
        <w:tblW w:w="947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2"/>
        <w:gridCol w:w="5293"/>
      </w:tblGrid>
      <w:tr w:rsidR="006B3AD4" w:rsidRPr="005F0EB6" w:rsidTr="006B3AD4">
        <w:trPr>
          <w:trHeight w:val="255"/>
        </w:trPr>
        <w:tc>
          <w:tcPr>
            <w:tcW w:w="9475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Default="006B3AD4" w:rsidP="006B3AD4">
            <w:pPr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  <w:u w:val="single"/>
              </w:rPr>
            </w:pPr>
          </w:p>
          <w:p w:rsidR="006B3AD4" w:rsidRPr="00CA4EE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CA4EE6">
              <w:rPr>
                <w:rFonts w:ascii="Verdana" w:eastAsia="Adobe Ming Std L" w:hAnsi="Verdana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53F8392" wp14:editId="70A73C99">
                  <wp:extent cx="5924550" cy="2924175"/>
                  <wp:effectExtent l="0" t="0" r="0" b="952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terglutenvrij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43"/>
                          <a:stretch/>
                        </pic:blipFill>
                        <pic:spPr bwMode="auto">
                          <a:xfrm>
                            <a:off x="0" y="0"/>
                            <a:ext cx="5927725" cy="29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D4" w:rsidRPr="005F0EB6" w:rsidTr="006B3AD4">
        <w:trPr>
          <w:trHeight w:val="255"/>
        </w:trPr>
        <w:tc>
          <w:tcPr>
            <w:tcW w:w="947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Een heerlijk buffet, volledig glutenvrij – maar voor lekker voor iedereen!</w:t>
            </w:r>
          </w:p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Voorgerecht:</w:t>
            </w:r>
          </w:p>
        </w:tc>
        <w:tc>
          <w:tcPr>
            <w:tcW w:w="529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Erwtensoep met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Livar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scharrelvlees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Oerhollandse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erwtensoep met scharrelvarkensvlees en -spek van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Livar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.</w:t>
            </w: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Biologische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boerengroentensoep</w:t>
            </w:r>
            <w:proofErr w:type="spellEnd"/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Ouderwets lekkere soep met veel verse groenten en rundvlees.</w:t>
            </w: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Salade: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Gemengde salade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 </w:t>
            </w: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  <w:t>Hoofdgerechten: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b/>
                <w:color w:val="000000"/>
                <w:sz w:val="20"/>
                <w:szCs w:val="20"/>
              </w:rPr>
            </w:pP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Boerenkoolstamppot met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Livar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spek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Stamppot van aardappelen, boerenkool en op houtkrullen gerookt </w:t>
            </w: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Livar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spek.</w:t>
            </w: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Wortelstamppot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Stamppot van aardappelen, wortel en ui.</w:t>
            </w: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Jambalaya</w:t>
            </w:r>
            <w:proofErr w:type="spellEnd"/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Rijstgerecht met gemarineerde kip, chorizo en diverse groenten.</w:t>
            </w: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Witte rijst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Naturel gekookte witte rijst.</w:t>
            </w: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proofErr w:type="spellStart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Coq</w:t>
            </w:r>
            <w:proofErr w:type="spellEnd"/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 xml:space="preserve"> au vin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Mals kippenvlees, wortel, ui en champignons in een krachtige rode wijnsaus.</w:t>
            </w:r>
          </w:p>
        </w:tc>
      </w:tr>
      <w:tr w:rsidR="006B3AD4" w:rsidRPr="005F0EB6" w:rsidTr="006B3AD4">
        <w:trPr>
          <w:trHeight w:val="255"/>
        </w:trPr>
        <w:tc>
          <w:tcPr>
            <w:tcW w:w="4182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Visstoofschotel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6B3AD4" w:rsidRPr="005F0EB6" w:rsidRDefault="006B3AD4" w:rsidP="006B3AD4">
            <w:pPr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</w:pPr>
            <w:r w:rsidRPr="005F0EB6">
              <w:rPr>
                <w:rFonts w:ascii="Verdana" w:eastAsia="Adobe Ming Std L" w:hAnsi="Verdana" w:cs="Arial"/>
                <w:color w:val="000000"/>
                <w:sz w:val="20"/>
                <w:szCs w:val="20"/>
              </w:rPr>
              <w:t>Gamba's, witvis en zalm in een romige saus met wortel, venkel en prei.</w:t>
            </w:r>
          </w:p>
        </w:tc>
      </w:tr>
    </w:tbl>
    <w:p w:rsidR="005210D6" w:rsidRPr="005F0EB6" w:rsidRDefault="005210D6" w:rsidP="005210D6">
      <w:pPr>
        <w:jc w:val="center"/>
        <w:rPr>
          <w:rFonts w:ascii="Verdana" w:eastAsia="Adobe Ming Std L" w:hAnsi="Verdana" w:cs="Arial"/>
          <w:sz w:val="20"/>
          <w:szCs w:val="20"/>
        </w:rPr>
      </w:pPr>
    </w:p>
    <w:sectPr w:rsidR="005210D6" w:rsidRPr="005F0EB6" w:rsidSect="00510163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fficina Sans Book">
    <w:panose1 w:val="020B0800000000000000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176"/>
    <w:rsid w:val="0000015A"/>
    <w:rsid w:val="00001352"/>
    <w:rsid w:val="000015DD"/>
    <w:rsid w:val="00003114"/>
    <w:rsid w:val="000039E5"/>
    <w:rsid w:val="00003F34"/>
    <w:rsid w:val="00005868"/>
    <w:rsid w:val="00006A3E"/>
    <w:rsid w:val="00006AF4"/>
    <w:rsid w:val="000074B4"/>
    <w:rsid w:val="00007772"/>
    <w:rsid w:val="00007E03"/>
    <w:rsid w:val="0001047A"/>
    <w:rsid w:val="00010497"/>
    <w:rsid w:val="000105C4"/>
    <w:rsid w:val="00010A0A"/>
    <w:rsid w:val="00010BA7"/>
    <w:rsid w:val="00016F35"/>
    <w:rsid w:val="0002054E"/>
    <w:rsid w:val="00020693"/>
    <w:rsid w:val="00020740"/>
    <w:rsid w:val="00020E9A"/>
    <w:rsid w:val="000212F0"/>
    <w:rsid w:val="00021FC0"/>
    <w:rsid w:val="00022E7E"/>
    <w:rsid w:val="0002373E"/>
    <w:rsid w:val="00024E89"/>
    <w:rsid w:val="0002557C"/>
    <w:rsid w:val="00025D0D"/>
    <w:rsid w:val="000274AD"/>
    <w:rsid w:val="00027C42"/>
    <w:rsid w:val="00030F3F"/>
    <w:rsid w:val="00033334"/>
    <w:rsid w:val="000333F4"/>
    <w:rsid w:val="00033FFD"/>
    <w:rsid w:val="00034218"/>
    <w:rsid w:val="00034AAD"/>
    <w:rsid w:val="00034C7D"/>
    <w:rsid w:val="000360DE"/>
    <w:rsid w:val="00037336"/>
    <w:rsid w:val="00037773"/>
    <w:rsid w:val="00037A08"/>
    <w:rsid w:val="00037A62"/>
    <w:rsid w:val="00041D5C"/>
    <w:rsid w:val="00042952"/>
    <w:rsid w:val="00043C72"/>
    <w:rsid w:val="00043FE2"/>
    <w:rsid w:val="0004489F"/>
    <w:rsid w:val="00044A47"/>
    <w:rsid w:val="00044E50"/>
    <w:rsid w:val="00045B1E"/>
    <w:rsid w:val="000465DD"/>
    <w:rsid w:val="000475D2"/>
    <w:rsid w:val="00051EDE"/>
    <w:rsid w:val="00052D19"/>
    <w:rsid w:val="000532F1"/>
    <w:rsid w:val="00053843"/>
    <w:rsid w:val="000538EF"/>
    <w:rsid w:val="00060144"/>
    <w:rsid w:val="00060297"/>
    <w:rsid w:val="00060844"/>
    <w:rsid w:val="00062232"/>
    <w:rsid w:val="000674BC"/>
    <w:rsid w:val="000700D0"/>
    <w:rsid w:val="000713F2"/>
    <w:rsid w:val="00071F91"/>
    <w:rsid w:val="00073232"/>
    <w:rsid w:val="0007457E"/>
    <w:rsid w:val="00074A62"/>
    <w:rsid w:val="0007694A"/>
    <w:rsid w:val="0007696C"/>
    <w:rsid w:val="00077308"/>
    <w:rsid w:val="00077F1D"/>
    <w:rsid w:val="00081975"/>
    <w:rsid w:val="00081FED"/>
    <w:rsid w:val="00084770"/>
    <w:rsid w:val="00090BA1"/>
    <w:rsid w:val="00094195"/>
    <w:rsid w:val="000957A1"/>
    <w:rsid w:val="000972BA"/>
    <w:rsid w:val="00097311"/>
    <w:rsid w:val="0009772B"/>
    <w:rsid w:val="00097B88"/>
    <w:rsid w:val="000A0520"/>
    <w:rsid w:val="000A0D30"/>
    <w:rsid w:val="000A39D0"/>
    <w:rsid w:val="000A3FF8"/>
    <w:rsid w:val="000A4226"/>
    <w:rsid w:val="000A5BB6"/>
    <w:rsid w:val="000A633A"/>
    <w:rsid w:val="000A6F4B"/>
    <w:rsid w:val="000A7E7C"/>
    <w:rsid w:val="000B1F7E"/>
    <w:rsid w:val="000B3694"/>
    <w:rsid w:val="000B3734"/>
    <w:rsid w:val="000B3EC6"/>
    <w:rsid w:val="000B74EA"/>
    <w:rsid w:val="000B75E4"/>
    <w:rsid w:val="000B7B59"/>
    <w:rsid w:val="000B7D9B"/>
    <w:rsid w:val="000C077B"/>
    <w:rsid w:val="000C0F36"/>
    <w:rsid w:val="000C16E5"/>
    <w:rsid w:val="000C2564"/>
    <w:rsid w:val="000C294E"/>
    <w:rsid w:val="000C357C"/>
    <w:rsid w:val="000C44DE"/>
    <w:rsid w:val="000C47D9"/>
    <w:rsid w:val="000C4BA8"/>
    <w:rsid w:val="000C685F"/>
    <w:rsid w:val="000C690D"/>
    <w:rsid w:val="000C6962"/>
    <w:rsid w:val="000C6D22"/>
    <w:rsid w:val="000C78A9"/>
    <w:rsid w:val="000D0B9A"/>
    <w:rsid w:val="000D1322"/>
    <w:rsid w:val="000D232D"/>
    <w:rsid w:val="000D31BA"/>
    <w:rsid w:val="000D385F"/>
    <w:rsid w:val="000D3EBF"/>
    <w:rsid w:val="000D43F9"/>
    <w:rsid w:val="000D4423"/>
    <w:rsid w:val="000D45D8"/>
    <w:rsid w:val="000D4660"/>
    <w:rsid w:val="000D5A40"/>
    <w:rsid w:val="000D5E6B"/>
    <w:rsid w:val="000D6FC7"/>
    <w:rsid w:val="000D6FF1"/>
    <w:rsid w:val="000D7887"/>
    <w:rsid w:val="000E08BD"/>
    <w:rsid w:val="000E0FF0"/>
    <w:rsid w:val="000E2B95"/>
    <w:rsid w:val="000E44FA"/>
    <w:rsid w:val="000E62EE"/>
    <w:rsid w:val="000E729D"/>
    <w:rsid w:val="000E7FFC"/>
    <w:rsid w:val="000F1F87"/>
    <w:rsid w:val="000F2620"/>
    <w:rsid w:val="000F3921"/>
    <w:rsid w:val="000F4794"/>
    <w:rsid w:val="000F4D3E"/>
    <w:rsid w:val="000F5156"/>
    <w:rsid w:val="000F6CD2"/>
    <w:rsid w:val="000F6E6F"/>
    <w:rsid w:val="0010167F"/>
    <w:rsid w:val="0010247F"/>
    <w:rsid w:val="001031D8"/>
    <w:rsid w:val="00104668"/>
    <w:rsid w:val="00104DC6"/>
    <w:rsid w:val="00105EC6"/>
    <w:rsid w:val="001068ED"/>
    <w:rsid w:val="001075B5"/>
    <w:rsid w:val="001100AE"/>
    <w:rsid w:val="00110149"/>
    <w:rsid w:val="00111DDD"/>
    <w:rsid w:val="001137AF"/>
    <w:rsid w:val="001158CB"/>
    <w:rsid w:val="001166C8"/>
    <w:rsid w:val="00116E25"/>
    <w:rsid w:val="00122D48"/>
    <w:rsid w:val="00123D4D"/>
    <w:rsid w:val="00124405"/>
    <w:rsid w:val="0012557B"/>
    <w:rsid w:val="001257F1"/>
    <w:rsid w:val="00125B82"/>
    <w:rsid w:val="00126B0D"/>
    <w:rsid w:val="00131813"/>
    <w:rsid w:val="00133898"/>
    <w:rsid w:val="00134A6C"/>
    <w:rsid w:val="001402E4"/>
    <w:rsid w:val="00141129"/>
    <w:rsid w:val="00141465"/>
    <w:rsid w:val="00141AA5"/>
    <w:rsid w:val="00142B8E"/>
    <w:rsid w:val="0014349E"/>
    <w:rsid w:val="001438BB"/>
    <w:rsid w:val="00145C50"/>
    <w:rsid w:val="00146966"/>
    <w:rsid w:val="00146D29"/>
    <w:rsid w:val="001470F6"/>
    <w:rsid w:val="00147FBB"/>
    <w:rsid w:val="00150501"/>
    <w:rsid w:val="0015375D"/>
    <w:rsid w:val="00153901"/>
    <w:rsid w:val="00154D7A"/>
    <w:rsid w:val="00155017"/>
    <w:rsid w:val="001554EE"/>
    <w:rsid w:val="00156832"/>
    <w:rsid w:val="00157F41"/>
    <w:rsid w:val="00160180"/>
    <w:rsid w:val="00160B11"/>
    <w:rsid w:val="00161189"/>
    <w:rsid w:val="00161E91"/>
    <w:rsid w:val="001628D5"/>
    <w:rsid w:val="00162FB4"/>
    <w:rsid w:val="0016339C"/>
    <w:rsid w:val="00163988"/>
    <w:rsid w:val="00165680"/>
    <w:rsid w:val="001656F7"/>
    <w:rsid w:val="00166220"/>
    <w:rsid w:val="001662C5"/>
    <w:rsid w:val="0017045A"/>
    <w:rsid w:val="001713BA"/>
    <w:rsid w:val="001714BC"/>
    <w:rsid w:val="001715B2"/>
    <w:rsid w:val="0017164B"/>
    <w:rsid w:val="00172E1E"/>
    <w:rsid w:val="001745B4"/>
    <w:rsid w:val="00175BEC"/>
    <w:rsid w:val="00175D35"/>
    <w:rsid w:val="001768B4"/>
    <w:rsid w:val="00176A79"/>
    <w:rsid w:val="00176A85"/>
    <w:rsid w:val="00177098"/>
    <w:rsid w:val="00180824"/>
    <w:rsid w:val="00181EFB"/>
    <w:rsid w:val="001853B9"/>
    <w:rsid w:val="00185C2A"/>
    <w:rsid w:val="001860C0"/>
    <w:rsid w:val="00187E6F"/>
    <w:rsid w:val="00190B0C"/>
    <w:rsid w:val="00191078"/>
    <w:rsid w:val="00191589"/>
    <w:rsid w:val="00191921"/>
    <w:rsid w:val="001926BE"/>
    <w:rsid w:val="00194DF7"/>
    <w:rsid w:val="00195090"/>
    <w:rsid w:val="00195205"/>
    <w:rsid w:val="001952E7"/>
    <w:rsid w:val="0019677B"/>
    <w:rsid w:val="00196CFD"/>
    <w:rsid w:val="001A13E4"/>
    <w:rsid w:val="001A18D3"/>
    <w:rsid w:val="001A1A0C"/>
    <w:rsid w:val="001A2DD0"/>
    <w:rsid w:val="001A5A58"/>
    <w:rsid w:val="001A5D66"/>
    <w:rsid w:val="001A68E2"/>
    <w:rsid w:val="001A6F64"/>
    <w:rsid w:val="001B0FCD"/>
    <w:rsid w:val="001B1327"/>
    <w:rsid w:val="001B1A8F"/>
    <w:rsid w:val="001B70A8"/>
    <w:rsid w:val="001B772A"/>
    <w:rsid w:val="001C6319"/>
    <w:rsid w:val="001C6725"/>
    <w:rsid w:val="001D2521"/>
    <w:rsid w:val="001D331E"/>
    <w:rsid w:val="001D3AEB"/>
    <w:rsid w:val="001D7868"/>
    <w:rsid w:val="001E19BB"/>
    <w:rsid w:val="001E1D40"/>
    <w:rsid w:val="001E23F1"/>
    <w:rsid w:val="001E33D2"/>
    <w:rsid w:val="001E4DE3"/>
    <w:rsid w:val="001E718B"/>
    <w:rsid w:val="001F04B1"/>
    <w:rsid w:val="001F0C30"/>
    <w:rsid w:val="001F0C9F"/>
    <w:rsid w:val="001F0D6D"/>
    <w:rsid w:val="001F2870"/>
    <w:rsid w:val="001F3582"/>
    <w:rsid w:val="001F383D"/>
    <w:rsid w:val="001F3DA7"/>
    <w:rsid w:val="001F4B0B"/>
    <w:rsid w:val="001F53D1"/>
    <w:rsid w:val="001F643C"/>
    <w:rsid w:val="001F65FD"/>
    <w:rsid w:val="001F6D51"/>
    <w:rsid w:val="001F7D31"/>
    <w:rsid w:val="002012EB"/>
    <w:rsid w:val="00203D58"/>
    <w:rsid w:val="00204245"/>
    <w:rsid w:val="00204EF3"/>
    <w:rsid w:val="002053F2"/>
    <w:rsid w:val="00206AE4"/>
    <w:rsid w:val="0020752F"/>
    <w:rsid w:val="00207CC1"/>
    <w:rsid w:val="002134E5"/>
    <w:rsid w:val="00215B2E"/>
    <w:rsid w:val="00215BFA"/>
    <w:rsid w:val="002220B2"/>
    <w:rsid w:val="0022261F"/>
    <w:rsid w:val="00224760"/>
    <w:rsid w:val="00225102"/>
    <w:rsid w:val="002267AD"/>
    <w:rsid w:val="002267E2"/>
    <w:rsid w:val="002276EA"/>
    <w:rsid w:val="002311FC"/>
    <w:rsid w:val="00231B7D"/>
    <w:rsid w:val="002326AF"/>
    <w:rsid w:val="00233124"/>
    <w:rsid w:val="00233737"/>
    <w:rsid w:val="002365DA"/>
    <w:rsid w:val="00237006"/>
    <w:rsid w:val="00241463"/>
    <w:rsid w:val="0024303C"/>
    <w:rsid w:val="00243C1E"/>
    <w:rsid w:val="00243E9A"/>
    <w:rsid w:val="00244028"/>
    <w:rsid w:val="002445DB"/>
    <w:rsid w:val="00245920"/>
    <w:rsid w:val="00246AB2"/>
    <w:rsid w:val="00246D5B"/>
    <w:rsid w:val="00246F3C"/>
    <w:rsid w:val="00247ED0"/>
    <w:rsid w:val="00250249"/>
    <w:rsid w:val="00250D0F"/>
    <w:rsid w:val="00250E38"/>
    <w:rsid w:val="00251B84"/>
    <w:rsid w:val="00251E4C"/>
    <w:rsid w:val="00251FAD"/>
    <w:rsid w:val="002521DF"/>
    <w:rsid w:val="0025236E"/>
    <w:rsid w:val="002524FD"/>
    <w:rsid w:val="00252700"/>
    <w:rsid w:val="00253CA6"/>
    <w:rsid w:val="00254B50"/>
    <w:rsid w:val="002550A8"/>
    <w:rsid w:val="00260B9F"/>
    <w:rsid w:val="00260E7E"/>
    <w:rsid w:val="00261213"/>
    <w:rsid w:val="00261997"/>
    <w:rsid w:val="00261AB8"/>
    <w:rsid w:val="00261E82"/>
    <w:rsid w:val="00262A7F"/>
    <w:rsid w:val="00263065"/>
    <w:rsid w:val="00263263"/>
    <w:rsid w:val="0026501E"/>
    <w:rsid w:val="00265F7B"/>
    <w:rsid w:val="0026725A"/>
    <w:rsid w:val="00267FCC"/>
    <w:rsid w:val="00270CE2"/>
    <w:rsid w:val="00273184"/>
    <w:rsid w:val="00273CC9"/>
    <w:rsid w:val="002771F1"/>
    <w:rsid w:val="00277F9B"/>
    <w:rsid w:val="002806F0"/>
    <w:rsid w:val="002828F8"/>
    <w:rsid w:val="00282E86"/>
    <w:rsid w:val="00284026"/>
    <w:rsid w:val="00284615"/>
    <w:rsid w:val="00284C6A"/>
    <w:rsid w:val="002877DD"/>
    <w:rsid w:val="00287DAA"/>
    <w:rsid w:val="00290314"/>
    <w:rsid w:val="00290A01"/>
    <w:rsid w:val="00290C69"/>
    <w:rsid w:val="00290FF9"/>
    <w:rsid w:val="00291331"/>
    <w:rsid w:val="002924ED"/>
    <w:rsid w:val="0029318D"/>
    <w:rsid w:val="00294E29"/>
    <w:rsid w:val="00295493"/>
    <w:rsid w:val="002956AF"/>
    <w:rsid w:val="002962AB"/>
    <w:rsid w:val="002970E4"/>
    <w:rsid w:val="00297229"/>
    <w:rsid w:val="00297766"/>
    <w:rsid w:val="00297834"/>
    <w:rsid w:val="00297D34"/>
    <w:rsid w:val="002A2B0F"/>
    <w:rsid w:val="002A3BE7"/>
    <w:rsid w:val="002A5002"/>
    <w:rsid w:val="002A58B7"/>
    <w:rsid w:val="002A5E80"/>
    <w:rsid w:val="002A671F"/>
    <w:rsid w:val="002A6A3B"/>
    <w:rsid w:val="002A7284"/>
    <w:rsid w:val="002B1300"/>
    <w:rsid w:val="002B1D1C"/>
    <w:rsid w:val="002B243B"/>
    <w:rsid w:val="002B253F"/>
    <w:rsid w:val="002B4B71"/>
    <w:rsid w:val="002B67FA"/>
    <w:rsid w:val="002B68AB"/>
    <w:rsid w:val="002B6AC1"/>
    <w:rsid w:val="002C08CC"/>
    <w:rsid w:val="002C0FC4"/>
    <w:rsid w:val="002C2DE8"/>
    <w:rsid w:val="002C301C"/>
    <w:rsid w:val="002C3FEA"/>
    <w:rsid w:val="002C51F4"/>
    <w:rsid w:val="002C5AF0"/>
    <w:rsid w:val="002C5BDB"/>
    <w:rsid w:val="002C7B72"/>
    <w:rsid w:val="002D175D"/>
    <w:rsid w:val="002D1B64"/>
    <w:rsid w:val="002D1E18"/>
    <w:rsid w:val="002D212E"/>
    <w:rsid w:val="002D3440"/>
    <w:rsid w:val="002D39DB"/>
    <w:rsid w:val="002D4018"/>
    <w:rsid w:val="002D55BE"/>
    <w:rsid w:val="002D6DC0"/>
    <w:rsid w:val="002D6E8E"/>
    <w:rsid w:val="002E099E"/>
    <w:rsid w:val="002E0B18"/>
    <w:rsid w:val="002E0D88"/>
    <w:rsid w:val="002E0F0F"/>
    <w:rsid w:val="002E15B1"/>
    <w:rsid w:val="002E2703"/>
    <w:rsid w:val="002E2BCB"/>
    <w:rsid w:val="002E2CB5"/>
    <w:rsid w:val="002E548E"/>
    <w:rsid w:val="002E6237"/>
    <w:rsid w:val="002E6259"/>
    <w:rsid w:val="002E6416"/>
    <w:rsid w:val="002E6E88"/>
    <w:rsid w:val="002E7DEE"/>
    <w:rsid w:val="002F074F"/>
    <w:rsid w:val="002F0E40"/>
    <w:rsid w:val="002F1086"/>
    <w:rsid w:val="002F1B65"/>
    <w:rsid w:val="002F310C"/>
    <w:rsid w:val="002F4E98"/>
    <w:rsid w:val="002F4F71"/>
    <w:rsid w:val="002F5EAB"/>
    <w:rsid w:val="002F7450"/>
    <w:rsid w:val="00300070"/>
    <w:rsid w:val="003005A1"/>
    <w:rsid w:val="003014E2"/>
    <w:rsid w:val="00301AFE"/>
    <w:rsid w:val="00302617"/>
    <w:rsid w:val="00303FB9"/>
    <w:rsid w:val="003042DC"/>
    <w:rsid w:val="00306F5B"/>
    <w:rsid w:val="0030715A"/>
    <w:rsid w:val="00307A34"/>
    <w:rsid w:val="00307CD4"/>
    <w:rsid w:val="00311940"/>
    <w:rsid w:val="00311D3B"/>
    <w:rsid w:val="00312A51"/>
    <w:rsid w:val="00313773"/>
    <w:rsid w:val="003139BB"/>
    <w:rsid w:val="00313F81"/>
    <w:rsid w:val="00314F55"/>
    <w:rsid w:val="0031625A"/>
    <w:rsid w:val="00320A71"/>
    <w:rsid w:val="00320D24"/>
    <w:rsid w:val="00320FF3"/>
    <w:rsid w:val="003223FD"/>
    <w:rsid w:val="00322731"/>
    <w:rsid w:val="0032393E"/>
    <w:rsid w:val="0032633F"/>
    <w:rsid w:val="00327274"/>
    <w:rsid w:val="00327733"/>
    <w:rsid w:val="00330B63"/>
    <w:rsid w:val="00330BE7"/>
    <w:rsid w:val="00330C2F"/>
    <w:rsid w:val="00331327"/>
    <w:rsid w:val="00331A09"/>
    <w:rsid w:val="003325DF"/>
    <w:rsid w:val="00332FCC"/>
    <w:rsid w:val="00333F8E"/>
    <w:rsid w:val="00333FBD"/>
    <w:rsid w:val="003408F1"/>
    <w:rsid w:val="00340C7A"/>
    <w:rsid w:val="0034106D"/>
    <w:rsid w:val="00341389"/>
    <w:rsid w:val="003421ED"/>
    <w:rsid w:val="00343BFF"/>
    <w:rsid w:val="003450C6"/>
    <w:rsid w:val="0034523E"/>
    <w:rsid w:val="003453AE"/>
    <w:rsid w:val="003463A6"/>
    <w:rsid w:val="003466E4"/>
    <w:rsid w:val="00346754"/>
    <w:rsid w:val="0034688E"/>
    <w:rsid w:val="00350180"/>
    <w:rsid w:val="00350CA0"/>
    <w:rsid w:val="00351216"/>
    <w:rsid w:val="00351DED"/>
    <w:rsid w:val="003520D1"/>
    <w:rsid w:val="00352143"/>
    <w:rsid w:val="00352645"/>
    <w:rsid w:val="00352980"/>
    <w:rsid w:val="00352ED3"/>
    <w:rsid w:val="003531E4"/>
    <w:rsid w:val="00353EDA"/>
    <w:rsid w:val="00354515"/>
    <w:rsid w:val="00354807"/>
    <w:rsid w:val="0035589E"/>
    <w:rsid w:val="00355E29"/>
    <w:rsid w:val="00361586"/>
    <w:rsid w:val="00361EB5"/>
    <w:rsid w:val="00361F24"/>
    <w:rsid w:val="00362C99"/>
    <w:rsid w:val="00363125"/>
    <w:rsid w:val="0036361A"/>
    <w:rsid w:val="00364162"/>
    <w:rsid w:val="003649DF"/>
    <w:rsid w:val="003716E4"/>
    <w:rsid w:val="00371E7F"/>
    <w:rsid w:val="00372639"/>
    <w:rsid w:val="00372BA6"/>
    <w:rsid w:val="0037414F"/>
    <w:rsid w:val="00374161"/>
    <w:rsid w:val="00375261"/>
    <w:rsid w:val="003764DE"/>
    <w:rsid w:val="00377678"/>
    <w:rsid w:val="00380B26"/>
    <w:rsid w:val="0038103B"/>
    <w:rsid w:val="00381DCE"/>
    <w:rsid w:val="00381E79"/>
    <w:rsid w:val="003828BC"/>
    <w:rsid w:val="00382DFB"/>
    <w:rsid w:val="00382E9C"/>
    <w:rsid w:val="00384106"/>
    <w:rsid w:val="003848AD"/>
    <w:rsid w:val="003848E6"/>
    <w:rsid w:val="0038504C"/>
    <w:rsid w:val="0038569A"/>
    <w:rsid w:val="00385BE3"/>
    <w:rsid w:val="00386805"/>
    <w:rsid w:val="003875D0"/>
    <w:rsid w:val="00387C4B"/>
    <w:rsid w:val="00390466"/>
    <w:rsid w:val="00390666"/>
    <w:rsid w:val="00390808"/>
    <w:rsid w:val="00390C5A"/>
    <w:rsid w:val="0039118C"/>
    <w:rsid w:val="00391EEA"/>
    <w:rsid w:val="00392D41"/>
    <w:rsid w:val="00395C37"/>
    <w:rsid w:val="00395EE8"/>
    <w:rsid w:val="003965F1"/>
    <w:rsid w:val="00396635"/>
    <w:rsid w:val="00396DF9"/>
    <w:rsid w:val="003A113A"/>
    <w:rsid w:val="003A1C74"/>
    <w:rsid w:val="003A2644"/>
    <w:rsid w:val="003A296E"/>
    <w:rsid w:val="003A4304"/>
    <w:rsid w:val="003A4ED8"/>
    <w:rsid w:val="003A57FF"/>
    <w:rsid w:val="003A7483"/>
    <w:rsid w:val="003B0485"/>
    <w:rsid w:val="003B04FD"/>
    <w:rsid w:val="003B08EE"/>
    <w:rsid w:val="003B0E10"/>
    <w:rsid w:val="003B0FFA"/>
    <w:rsid w:val="003B3111"/>
    <w:rsid w:val="003B37CA"/>
    <w:rsid w:val="003B3BCC"/>
    <w:rsid w:val="003B3FA0"/>
    <w:rsid w:val="003B4163"/>
    <w:rsid w:val="003B45B1"/>
    <w:rsid w:val="003B64BB"/>
    <w:rsid w:val="003B6EE8"/>
    <w:rsid w:val="003C03F6"/>
    <w:rsid w:val="003C134E"/>
    <w:rsid w:val="003C22A6"/>
    <w:rsid w:val="003C3249"/>
    <w:rsid w:val="003C4467"/>
    <w:rsid w:val="003C619F"/>
    <w:rsid w:val="003C68D9"/>
    <w:rsid w:val="003C720E"/>
    <w:rsid w:val="003D0593"/>
    <w:rsid w:val="003D0EE8"/>
    <w:rsid w:val="003D2AF8"/>
    <w:rsid w:val="003D2E07"/>
    <w:rsid w:val="003D349A"/>
    <w:rsid w:val="003D5E95"/>
    <w:rsid w:val="003D68DD"/>
    <w:rsid w:val="003D6D3E"/>
    <w:rsid w:val="003D74D5"/>
    <w:rsid w:val="003E06A8"/>
    <w:rsid w:val="003E0B1A"/>
    <w:rsid w:val="003E2236"/>
    <w:rsid w:val="003E23AD"/>
    <w:rsid w:val="003E2AC0"/>
    <w:rsid w:val="003E2CF1"/>
    <w:rsid w:val="003E41FD"/>
    <w:rsid w:val="003E481B"/>
    <w:rsid w:val="003E519B"/>
    <w:rsid w:val="003E5B39"/>
    <w:rsid w:val="003E6825"/>
    <w:rsid w:val="003F0069"/>
    <w:rsid w:val="003F36FD"/>
    <w:rsid w:val="003F53B4"/>
    <w:rsid w:val="003F7299"/>
    <w:rsid w:val="003F7417"/>
    <w:rsid w:val="003F7FDB"/>
    <w:rsid w:val="00400696"/>
    <w:rsid w:val="00401332"/>
    <w:rsid w:val="00401DDF"/>
    <w:rsid w:val="00402122"/>
    <w:rsid w:val="00402718"/>
    <w:rsid w:val="00402A34"/>
    <w:rsid w:val="004042A3"/>
    <w:rsid w:val="00407547"/>
    <w:rsid w:val="00407D90"/>
    <w:rsid w:val="00410DF4"/>
    <w:rsid w:val="00411586"/>
    <w:rsid w:val="004115DE"/>
    <w:rsid w:val="00412251"/>
    <w:rsid w:val="00412E47"/>
    <w:rsid w:val="004142ED"/>
    <w:rsid w:val="00414B5A"/>
    <w:rsid w:val="004151FD"/>
    <w:rsid w:val="0041534B"/>
    <w:rsid w:val="0042068C"/>
    <w:rsid w:val="004207A9"/>
    <w:rsid w:val="004210AA"/>
    <w:rsid w:val="004210EB"/>
    <w:rsid w:val="004224AA"/>
    <w:rsid w:val="00423DD5"/>
    <w:rsid w:val="004240F2"/>
    <w:rsid w:val="004269AE"/>
    <w:rsid w:val="00426F49"/>
    <w:rsid w:val="004273FC"/>
    <w:rsid w:val="00427A83"/>
    <w:rsid w:val="00431056"/>
    <w:rsid w:val="004321DA"/>
    <w:rsid w:val="00432E85"/>
    <w:rsid w:val="0043524F"/>
    <w:rsid w:val="0043606E"/>
    <w:rsid w:val="004360F9"/>
    <w:rsid w:val="004364AF"/>
    <w:rsid w:val="0043653A"/>
    <w:rsid w:val="00437FC5"/>
    <w:rsid w:val="00441074"/>
    <w:rsid w:val="0044109A"/>
    <w:rsid w:val="00441D2F"/>
    <w:rsid w:val="00444A61"/>
    <w:rsid w:val="00444B57"/>
    <w:rsid w:val="00444C38"/>
    <w:rsid w:val="00445979"/>
    <w:rsid w:val="00446897"/>
    <w:rsid w:val="004475CA"/>
    <w:rsid w:val="00447CA8"/>
    <w:rsid w:val="00450C7C"/>
    <w:rsid w:val="00451E5E"/>
    <w:rsid w:val="004527C4"/>
    <w:rsid w:val="004535D5"/>
    <w:rsid w:val="00453A59"/>
    <w:rsid w:val="00454901"/>
    <w:rsid w:val="00454BD8"/>
    <w:rsid w:val="00457EDE"/>
    <w:rsid w:val="004601D7"/>
    <w:rsid w:val="00461258"/>
    <w:rsid w:val="00461AFD"/>
    <w:rsid w:val="00466F26"/>
    <w:rsid w:val="00467038"/>
    <w:rsid w:val="0046706F"/>
    <w:rsid w:val="004710D5"/>
    <w:rsid w:val="004712FF"/>
    <w:rsid w:val="00471767"/>
    <w:rsid w:val="004740EF"/>
    <w:rsid w:val="00475E3E"/>
    <w:rsid w:val="004774EB"/>
    <w:rsid w:val="00477ECC"/>
    <w:rsid w:val="00480228"/>
    <w:rsid w:val="0048167B"/>
    <w:rsid w:val="00483C51"/>
    <w:rsid w:val="00484445"/>
    <w:rsid w:val="0048551F"/>
    <w:rsid w:val="004863C4"/>
    <w:rsid w:val="00491320"/>
    <w:rsid w:val="004918F3"/>
    <w:rsid w:val="00492649"/>
    <w:rsid w:val="0049283A"/>
    <w:rsid w:val="004929BA"/>
    <w:rsid w:val="00492C8E"/>
    <w:rsid w:val="00492E5D"/>
    <w:rsid w:val="00492F1D"/>
    <w:rsid w:val="00493377"/>
    <w:rsid w:val="0049339E"/>
    <w:rsid w:val="00493530"/>
    <w:rsid w:val="00493675"/>
    <w:rsid w:val="0049419A"/>
    <w:rsid w:val="00495D49"/>
    <w:rsid w:val="004A076F"/>
    <w:rsid w:val="004A08D2"/>
    <w:rsid w:val="004A0D29"/>
    <w:rsid w:val="004A2516"/>
    <w:rsid w:val="004B025D"/>
    <w:rsid w:val="004B02CD"/>
    <w:rsid w:val="004B06DE"/>
    <w:rsid w:val="004B28E8"/>
    <w:rsid w:val="004B37F1"/>
    <w:rsid w:val="004B399F"/>
    <w:rsid w:val="004B5844"/>
    <w:rsid w:val="004B5E4B"/>
    <w:rsid w:val="004B5FD5"/>
    <w:rsid w:val="004C1004"/>
    <w:rsid w:val="004C1139"/>
    <w:rsid w:val="004C1143"/>
    <w:rsid w:val="004C1476"/>
    <w:rsid w:val="004C2BCF"/>
    <w:rsid w:val="004C38EA"/>
    <w:rsid w:val="004C4A86"/>
    <w:rsid w:val="004C6154"/>
    <w:rsid w:val="004C71B3"/>
    <w:rsid w:val="004D2497"/>
    <w:rsid w:val="004D331C"/>
    <w:rsid w:val="004D3647"/>
    <w:rsid w:val="004D372F"/>
    <w:rsid w:val="004D3B09"/>
    <w:rsid w:val="004D4161"/>
    <w:rsid w:val="004D465C"/>
    <w:rsid w:val="004D51E4"/>
    <w:rsid w:val="004D5E28"/>
    <w:rsid w:val="004D7D97"/>
    <w:rsid w:val="004E1852"/>
    <w:rsid w:val="004E2890"/>
    <w:rsid w:val="004E3092"/>
    <w:rsid w:val="004E34E0"/>
    <w:rsid w:val="004E3736"/>
    <w:rsid w:val="004E4661"/>
    <w:rsid w:val="004E5CD9"/>
    <w:rsid w:val="004E6D59"/>
    <w:rsid w:val="004E6E91"/>
    <w:rsid w:val="004E7160"/>
    <w:rsid w:val="004F1AA4"/>
    <w:rsid w:val="004F1AED"/>
    <w:rsid w:val="004F301D"/>
    <w:rsid w:val="004F46B4"/>
    <w:rsid w:val="004F4886"/>
    <w:rsid w:val="004F50AD"/>
    <w:rsid w:val="004F65B2"/>
    <w:rsid w:val="004F6D80"/>
    <w:rsid w:val="004F754A"/>
    <w:rsid w:val="004F7840"/>
    <w:rsid w:val="00500317"/>
    <w:rsid w:val="00500769"/>
    <w:rsid w:val="00501C22"/>
    <w:rsid w:val="0050274A"/>
    <w:rsid w:val="00502A9E"/>
    <w:rsid w:val="005043EF"/>
    <w:rsid w:val="00505215"/>
    <w:rsid w:val="00505262"/>
    <w:rsid w:val="00507E3C"/>
    <w:rsid w:val="00510163"/>
    <w:rsid w:val="00510C96"/>
    <w:rsid w:val="00512A16"/>
    <w:rsid w:val="00512E3D"/>
    <w:rsid w:val="00512E8A"/>
    <w:rsid w:val="0051380B"/>
    <w:rsid w:val="0051448D"/>
    <w:rsid w:val="005159EE"/>
    <w:rsid w:val="00515C76"/>
    <w:rsid w:val="00516090"/>
    <w:rsid w:val="00516481"/>
    <w:rsid w:val="00517D4B"/>
    <w:rsid w:val="005210D6"/>
    <w:rsid w:val="005212EC"/>
    <w:rsid w:val="00521C22"/>
    <w:rsid w:val="005222C1"/>
    <w:rsid w:val="0052241D"/>
    <w:rsid w:val="00523473"/>
    <w:rsid w:val="0052357D"/>
    <w:rsid w:val="00524BB7"/>
    <w:rsid w:val="00525751"/>
    <w:rsid w:val="00526368"/>
    <w:rsid w:val="0052660B"/>
    <w:rsid w:val="00527768"/>
    <w:rsid w:val="00527CAB"/>
    <w:rsid w:val="00530709"/>
    <w:rsid w:val="00530F6B"/>
    <w:rsid w:val="00532CCD"/>
    <w:rsid w:val="00532E18"/>
    <w:rsid w:val="00533B90"/>
    <w:rsid w:val="00533DC1"/>
    <w:rsid w:val="0053567E"/>
    <w:rsid w:val="005358D6"/>
    <w:rsid w:val="00535D3D"/>
    <w:rsid w:val="00535E79"/>
    <w:rsid w:val="00535FFC"/>
    <w:rsid w:val="00536F43"/>
    <w:rsid w:val="00537278"/>
    <w:rsid w:val="0053740C"/>
    <w:rsid w:val="00537B01"/>
    <w:rsid w:val="00541496"/>
    <w:rsid w:val="00542257"/>
    <w:rsid w:val="0054226E"/>
    <w:rsid w:val="0054254D"/>
    <w:rsid w:val="0054400A"/>
    <w:rsid w:val="00544A68"/>
    <w:rsid w:val="00545DF6"/>
    <w:rsid w:val="0054617E"/>
    <w:rsid w:val="005463BB"/>
    <w:rsid w:val="00546826"/>
    <w:rsid w:val="005478D3"/>
    <w:rsid w:val="00547CB0"/>
    <w:rsid w:val="00552619"/>
    <w:rsid w:val="00552733"/>
    <w:rsid w:val="005537B9"/>
    <w:rsid w:val="00554695"/>
    <w:rsid w:val="005550A5"/>
    <w:rsid w:val="00556460"/>
    <w:rsid w:val="00557663"/>
    <w:rsid w:val="00561D25"/>
    <w:rsid w:val="0056232B"/>
    <w:rsid w:val="00564286"/>
    <w:rsid w:val="00564C71"/>
    <w:rsid w:val="0056570E"/>
    <w:rsid w:val="0056573E"/>
    <w:rsid w:val="0056636F"/>
    <w:rsid w:val="00566C02"/>
    <w:rsid w:val="00570C9F"/>
    <w:rsid w:val="005726B6"/>
    <w:rsid w:val="00573998"/>
    <w:rsid w:val="00574572"/>
    <w:rsid w:val="005760DC"/>
    <w:rsid w:val="00576B61"/>
    <w:rsid w:val="005773ED"/>
    <w:rsid w:val="0057753B"/>
    <w:rsid w:val="00577698"/>
    <w:rsid w:val="005848A5"/>
    <w:rsid w:val="00585F48"/>
    <w:rsid w:val="00586BFA"/>
    <w:rsid w:val="00586C44"/>
    <w:rsid w:val="00586E22"/>
    <w:rsid w:val="00586EDF"/>
    <w:rsid w:val="00590240"/>
    <w:rsid w:val="005905C4"/>
    <w:rsid w:val="0059061A"/>
    <w:rsid w:val="00590CD8"/>
    <w:rsid w:val="005921B9"/>
    <w:rsid w:val="0059366D"/>
    <w:rsid w:val="00594D60"/>
    <w:rsid w:val="00595AD5"/>
    <w:rsid w:val="005963AC"/>
    <w:rsid w:val="005A0C2E"/>
    <w:rsid w:val="005A127A"/>
    <w:rsid w:val="005A1AF1"/>
    <w:rsid w:val="005A279C"/>
    <w:rsid w:val="005A28D4"/>
    <w:rsid w:val="005A3025"/>
    <w:rsid w:val="005A3131"/>
    <w:rsid w:val="005A3670"/>
    <w:rsid w:val="005A38E1"/>
    <w:rsid w:val="005A4CBA"/>
    <w:rsid w:val="005A7DA5"/>
    <w:rsid w:val="005B1187"/>
    <w:rsid w:val="005B17F0"/>
    <w:rsid w:val="005B1CE4"/>
    <w:rsid w:val="005B2A60"/>
    <w:rsid w:val="005B30EA"/>
    <w:rsid w:val="005B3FCE"/>
    <w:rsid w:val="005B79A9"/>
    <w:rsid w:val="005B7C5B"/>
    <w:rsid w:val="005B7FD4"/>
    <w:rsid w:val="005C0812"/>
    <w:rsid w:val="005C1117"/>
    <w:rsid w:val="005C4062"/>
    <w:rsid w:val="005C544A"/>
    <w:rsid w:val="005C6ED9"/>
    <w:rsid w:val="005D06FB"/>
    <w:rsid w:val="005D0BF0"/>
    <w:rsid w:val="005D1498"/>
    <w:rsid w:val="005D2EE9"/>
    <w:rsid w:val="005D32B0"/>
    <w:rsid w:val="005D34A6"/>
    <w:rsid w:val="005D384D"/>
    <w:rsid w:val="005D49E5"/>
    <w:rsid w:val="005E0F20"/>
    <w:rsid w:val="005E1568"/>
    <w:rsid w:val="005E193C"/>
    <w:rsid w:val="005E2888"/>
    <w:rsid w:val="005E3F25"/>
    <w:rsid w:val="005E41E2"/>
    <w:rsid w:val="005E479A"/>
    <w:rsid w:val="005E57CD"/>
    <w:rsid w:val="005E5A07"/>
    <w:rsid w:val="005E5E64"/>
    <w:rsid w:val="005E61AA"/>
    <w:rsid w:val="005E692D"/>
    <w:rsid w:val="005E75AA"/>
    <w:rsid w:val="005E7605"/>
    <w:rsid w:val="005E785D"/>
    <w:rsid w:val="005F05D6"/>
    <w:rsid w:val="005F0E25"/>
    <w:rsid w:val="005F0EB6"/>
    <w:rsid w:val="005F330A"/>
    <w:rsid w:val="005F3FEC"/>
    <w:rsid w:val="005F4B9D"/>
    <w:rsid w:val="005F64C1"/>
    <w:rsid w:val="00600EDE"/>
    <w:rsid w:val="00601236"/>
    <w:rsid w:val="006027F5"/>
    <w:rsid w:val="006032BB"/>
    <w:rsid w:val="00603A92"/>
    <w:rsid w:val="00604AA1"/>
    <w:rsid w:val="006055CB"/>
    <w:rsid w:val="00605601"/>
    <w:rsid w:val="00605ADD"/>
    <w:rsid w:val="00606171"/>
    <w:rsid w:val="0060757E"/>
    <w:rsid w:val="006078B3"/>
    <w:rsid w:val="00610EFF"/>
    <w:rsid w:val="00611EA8"/>
    <w:rsid w:val="00612942"/>
    <w:rsid w:val="00613EBD"/>
    <w:rsid w:val="006149DC"/>
    <w:rsid w:val="00616E86"/>
    <w:rsid w:val="00617A1E"/>
    <w:rsid w:val="00620B40"/>
    <w:rsid w:val="00622299"/>
    <w:rsid w:val="006228BD"/>
    <w:rsid w:val="006232AB"/>
    <w:rsid w:val="006239CF"/>
    <w:rsid w:val="00623FE7"/>
    <w:rsid w:val="006245EE"/>
    <w:rsid w:val="006245FB"/>
    <w:rsid w:val="006250C7"/>
    <w:rsid w:val="00627A10"/>
    <w:rsid w:val="00631B39"/>
    <w:rsid w:val="0063244A"/>
    <w:rsid w:val="0063254C"/>
    <w:rsid w:val="00632D5A"/>
    <w:rsid w:val="00633925"/>
    <w:rsid w:val="0063426C"/>
    <w:rsid w:val="0063472F"/>
    <w:rsid w:val="00636111"/>
    <w:rsid w:val="00636DB3"/>
    <w:rsid w:val="00640205"/>
    <w:rsid w:val="00641BE6"/>
    <w:rsid w:val="00641DF8"/>
    <w:rsid w:val="00642F15"/>
    <w:rsid w:val="00642FAA"/>
    <w:rsid w:val="006430BA"/>
    <w:rsid w:val="00644317"/>
    <w:rsid w:val="006447EE"/>
    <w:rsid w:val="006448BA"/>
    <w:rsid w:val="006458A6"/>
    <w:rsid w:val="00646FF9"/>
    <w:rsid w:val="00647460"/>
    <w:rsid w:val="00647D0C"/>
    <w:rsid w:val="00651346"/>
    <w:rsid w:val="006516CF"/>
    <w:rsid w:val="00651A37"/>
    <w:rsid w:val="00651BC7"/>
    <w:rsid w:val="00651DB3"/>
    <w:rsid w:val="00653D4A"/>
    <w:rsid w:val="00653E68"/>
    <w:rsid w:val="00654693"/>
    <w:rsid w:val="00655B37"/>
    <w:rsid w:val="00656265"/>
    <w:rsid w:val="006569FA"/>
    <w:rsid w:val="00660D5A"/>
    <w:rsid w:val="006619A4"/>
    <w:rsid w:val="00661A9D"/>
    <w:rsid w:val="00661C30"/>
    <w:rsid w:val="00661D09"/>
    <w:rsid w:val="00661F71"/>
    <w:rsid w:val="00663F38"/>
    <w:rsid w:val="0066501F"/>
    <w:rsid w:val="00665AC5"/>
    <w:rsid w:val="00665C66"/>
    <w:rsid w:val="00665CB8"/>
    <w:rsid w:val="0066661A"/>
    <w:rsid w:val="00666702"/>
    <w:rsid w:val="006677FE"/>
    <w:rsid w:val="006678D6"/>
    <w:rsid w:val="00667E5A"/>
    <w:rsid w:val="0067066A"/>
    <w:rsid w:val="00670C40"/>
    <w:rsid w:val="00672F83"/>
    <w:rsid w:val="006736CE"/>
    <w:rsid w:val="0067375F"/>
    <w:rsid w:val="00677FB8"/>
    <w:rsid w:val="0068158A"/>
    <w:rsid w:val="006826B2"/>
    <w:rsid w:val="006833A7"/>
    <w:rsid w:val="006836F8"/>
    <w:rsid w:val="00683E87"/>
    <w:rsid w:val="00684754"/>
    <w:rsid w:val="00684954"/>
    <w:rsid w:val="00685B51"/>
    <w:rsid w:val="006866CB"/>
    <w:rsid w:val="00690313"/>
    <w:rsid w:val="006906B8"/>
    <w:rsid w:val="00691178"/>
    <w:rsid w:val="006919F3"/>
    <w:rsid w:val="00693BD4"/>
    <w:rsid w:val="00695623"/>
    <w:rsid w:val="00695819"/>
    <w:rsid w:val="00697821"/>
    <w:rsid w:val="00697ABD"/>
    <w:rsid w:val="006A194D"/>
    <w:rsid w:val="006A2404"/>
    <w:rsid w:val="006A2CAF"/>
    <w:rsid w:val="006A3E49"/>
    <w:rsid w:val="006A3FBB"/>
    <w:rsid w:val="006A588F"/>
    <w:rsid w:val="006A5DEC"/>
    <w:rsid w:val="006A6436"/>
    <w:rsid w:val="006A719E"/>
    <w:rsid w:val="006B038C"/>
    <w:rsid w:val="006B121B"/>
    <w:rsid w:val="006B290A"/>
    <w:rsid w:val="006B2F58"/>
    <w:rsid w:val="006B3AD4"/>
    <w:rsid w:val="006B4115"/>
    <w:rsid w:val="006B49BB"/>
    <w:rsid w:val="006B55D9"/>
    <w:rsid w:val="006B5C02"/>
    <w:rsid w:val="006B5D2D"/>
    <w:rsid w:val="006B623D"/>
    <w:rsid w:val="006B7553"/>
    <w:rsid w:val="006C01B6"/>
    <w:rsid w:val="006C0264"/>
    <w:rsid w:val="006C036B"/>
    <w:rsid w:val="006C0A8A"/>
    <w:rsid w:val="006C29A7"/>
    <w:rsid w:val="006C2C27"/>
    <w:rsid w:val="006C7A5F"/>
    <w:rsid w:val="006D06E5"/>
    <w:rsid w:val="006D156D"/>
    <w:rsid w:val="006D235F"/>
    <w:rsid w:val="006D26C4"/>
    <w:rsid w:val="006D4568"/>
    <w:rsid w:val="006D47B7"/>
    <w:rsid w:val="006D4CC5"/>
    <w:rsid w:val="006D6C4B"/>
    <w:rsid w:val="006D7A64"/>
    <w:rsid w:val="006E06DF"/>
    <w:rsid w:val="006E1036"/>
    <w:rsid w:val="006E1A82"/>
    <w:rsid w:val="006E1F55"/>
    <w:rsid w:val="006E378D"/>
    <w:rsid w:val="006E3F7B"/>
    <w:rsid w:val="006E5735"/>
    <w:rsid w:val="006E64EF"/>
    <w:rsid w:val="006E6CAC"/>
    <w:rsid w:val="006E7865"/>
    <w:rsid w:val="006F071C"/>
    <w:rsid w:val="006F0D15"/>
    <w:rsid w:val="006F191A"/>
    <w:rsid w:val="006F2835"/>
    <w:rsid w:val="006F2A04"/>
    <w:rsid w:val="006F2B06"/>
    <w:rsid w:val="006F3583"/>
    <w:rsid w:val="006F359C"/>
    <w:rsid w:val="006F396D"/>
    <w:rsid w:val="006F3D16"/>
    <w:rsid w:val="006F4211"/>
    <w:rsid w:val="006F45AB"/>
    <w:rsid w:val="006F520B"/>
    <w:rsid w:val="006F7DEA"/>
    <w:rsid w:val="007020C4"/>
    <w:rsid w:val="007020C7"/>
    <w:rsid w:val="007023D4"/>
    <w:rsid w:val="007025B5"/>
    <w:rsid w:val="007026A3"/>
    <w:rsid w:val="007035F2"/>
    <w:rsid w:val="00703E87"/>
    <w:rsid w:val="00704564"/>
    <w:rsid w:val="007056B2"/>
    <w:rsid w:val="0070657C"/>
    <w:rsid w:val="007067B1"/>
    <w:rsid w:val="0070703A"/>
    <w:rsid w:val="00707882"/>
    <w:rsid w:val="00710715"/>
    <w:rsid w:val="00711762"/>
    <w:rsid w:val="00711DA7"/>
    <w:rsid w:val="00715DDF"/>
    <w:rsid w:val="0071614F"/>
    <w:rsid w:val="00716C73"/>
    <w:rsid w:val="0072044B"/>
    <w:rsid w:val="007213EC"/>
    <w:rsid w:val="00721B18"/>
    <w:rsid w:val="00725B4D"/>
    <w:rsid w:val="007269D0"/>
    <w:rsid w:val="00727F7A"/>
    <w:rsid w:val="00730309"/>
    <w:rsid w:val="00730E2C"/>
    <w:rsid w:val="0073167F"/>
    <w:rsid w:val="00733600"/>
    <w:rsid w:val="00734735"/>
    <w:rsid w:val="00735668"/>
    <w:rsid w:val="0073566F"/>
    <w:rsid w:val="007357B7"/>
    <w:rsid w:val="0073671A"/>
    <w:rsid w:val="0073681C"/>
    <w:rsid w:val="00736D46"/>
    <w:rsid w:val="0073710D"/>
    <w:rsid w:val="0073788C"/>
    <w:rsid w:val="0074086E"/>
    <w:rsid w:val="00740ABC"/>
    <w:rsid w:val="00743B0A"/>
    <w:rsid w:val="00746CB4"/>
    <w:rsid w:val="0074793A"/>
    <w:rsid w:val="00750088"/>
    <w:rsid w:val="007509C3"/>
    <w:rsid w:val="007512C6"/>
    <w:rsid w:val="007515A1"/>
    <w:rsid w:val="00751EFB"/>
    <w:rsid w:val="00752262"/>
    <w:rsid w:val="00752C49"/>
    <w:rsid w:val="00753BF1"/>
    <w:rsid w:val="007567B8"/>
    <w:rsid w:val="007567F3"/>
    <w:rsid w:val="00756A9D"/>
    <w:rsid w:val="00757987"/>
    <w:rsid w:val="00757996"/>
    <w:rsid w:val="007602A9"/>
    <w:rsid w:val="00760ACB"/>
    <w:rsid w:val="007620C1"/>
    <w:rsid w:val="0076265E"/>
    <w:rsid w:val="00762E9A"/>
    <w:rsid w:val="007650A6"/>
    <w:rsid w:val="00766D30"/>
    <w:rsid w:val="00767E71"/>
    <w:rsid w:val="00770389"/>
    <w:rsid w:val="0077295E"/>
    <w:rsid w:val="007739C4"/>
    <w:rsid w:val="00775082"/>
    <w:rsid w:val="00775633"/>
    <w:rsid w:val="00777901"/>
    <w:rsid w:val="00781F09"/>
    <w:rsid w:val="007824FD"/>
    <w:rsid w:val="007830CC"/>
    <w:rsid w:val="00784023"/>
    <w:rsid w:val="00787838"/>
    <w:rsid w:val="007910C8"/>
    <w:rsid w:val="007912E0"/>
    <w:rsid w:val="007932C3"/>
    <w:rsid w:val="00794821"/>
    <w:rsid w:val="007969D2"/>
    <w:rsid w:val="00796FBA"/>
    <w:rsid w:val="007976B3"/>
    <w:rsid w:val="007A2289"/>
    <w:rsid w:val="007A2405"/>
    <w:rsid w:val="007A2DE4"/>
    <w:rsid w:val="007A3696"/>
    <w:rsid w:val="007A4423"/>
    <w:rsid w:val="007A5A37"/>
    <w:rsid w:val="007A5B62"/>
    <w:rsid w:val="007A5FAF"/>
    <w:rsid w:val="007A66A4"/>
    <w:rsid w:val="007A6BA8"/>
    <w:rsid w:val="007A7056"/>
    <w:rsid w:val="007A7AFF"/>
    <w:rsid w:val="007B07C4"/>
    <w:rsid w:val="007B210F"/>
    <w:rsid w:val="007B294D"/>
    <w:rsid w:val="007B5410"/>
    <w:rsid w:val="007B5587"/>
    <w:rsid w:val="007B5C31"/>
    <w:rsid w:val="007B5E9E"/>
    <w:rsid w:val="007B66CF"/>
    <w:rsid w:val="007B6AA7"/>
    <w:rsid w:val="007C01C0"/>
    <w:rsid w:val="007C07C7"/>
    <w:rsid w:val="007C0A26"/>
    <w:rsid w:val="007C1625"/>
    <w:rsid w:val="007C6909"/>
    <w:rsid w:val="007C6E76"/>
    <w:rsid w:val="007C6EF3"/>
    <w:rsid w:val="007C7641"/>
    <w:rsid w:val="007D0D6C"/>
    <w:rsid w:val="007D11F7"/>
    <w:rsid w:val="007D16C5"/>
    <w:rsid w:val="007D1714"/>
    <w:rsid w:val="007D1E95"/>
    <w:rsid w:val="007D20A1"/>
    <w:rsid w:val="007D24B8"/>
    <w:rsid w:val="007D339B"/>
    <w:rsid w:val="007D3595"/>
    <w:rsid w:val="007D625B"/>
    <w:rsid w:val="007D6916"/>
    <w:rsid w:val="007D6FCE"/>
    <w:rsid w:val="007E0421"/>
    <w:rsid w:val="007E1CA0"/>
    <w:rsid w:val="007E300D"/>
    <w:rsid w:val="007E4245"/>
    <w:rsid w:val="007E57D1"/>
    <w:rsid w:val="007E5878"/>
    <w:rsid w:val="007E6427"/>
    <w:rsid w:val="007E64C2"/>
    <w:rsid w:val="007E737F"/>
    <w:rsid w:val="007E7AB7"/>
    <w:rsid w:val="007F0AA0"/>
    <w:rsid w:val="007F19A2"/>
    <w:rsid w:val="007F3233"/>
    <w:rsid w:val="007F3AA0"/>
    <w:rsid w:val="007F4D95"/>
    <w:rsid w:val="007F5D6A"/>
    <w:rsid w:val="007F6AE9"/>
    <w:rsid w:val="007F6D30"/>
    <w:rsid w:val="007F6DE9"/>
    <w:rsid w:val="008015CB"/>
    <w:rsid w:val="00801DFF"/>
    <w:rsid w:val="00802F8D"/>
    <w:rsid w:val="00802F90"/>
    <w:rsid w:val="00803B3B"/>
    <w:rsid w:val="00805643"/>
    <w:rsid w:val="008062F8"/>
    <w:rsid w:val="0080787E"/>
    <w:rsid w:val="00807E7A"/>
    <w:rsid w:val="00810A7B"/>
    <w:rsid w:val="00814236"/>
    <w:rsid w:val="00822097"/>
    <w:rsid w:val="00824231"/>
    <w:rsid w:val="0082447A"/>
    <w:rsid w:val="0082475B"/>
    <w:rsid w:val="0082569A"/>
    <w:rsid w:val="00825EEA"/>
    <w:rsid w:val="008262DF"/>
    <w:rsid w:val="0083071F"/>
    <w:rsid w:val="00830E0C"/>
    <w:rsid w:val="00831CCE"/>
    <w:rsid w:val="00831F21"/>
    <w:rsid w:val="00834224"/>
    <w:rsid w:val="00834E02"/>
    <w:rsid w:val="00836EDC"/>
    <w:rsid w:val="0084082B"/>
    <w:rsid w:val="00840A32"/>
    <w:rsid w:val="00842223"/>
    <w:rsid w:val="008427F8"/>
    <w:rsid w:val="008437C8"/>
    <w:rsid w:val="00843AFA"/>
    <w:rsid w:val="008448F9"/>
    <w:rsid w:val="008454FF"/>
    <w:rsid w:val="0084561D"/>
    <w:rsid w:val="008463B0"/>
    <w:rsid w:val="00850144"/>
    <w:rsid w:val="0085076B"/>
    <w:rsid w:val="008551D2"/>
    <w:rsid w:val="008565D8"/>
    <w:rsid w:val="008567D7"/>
    <w:rsid w:val="008569F2"/>
    <w:rsid w:val="00860437"/>
    <w:rsid w:val="00860C1C"/>
    <w:rsid w:val="00861AED"/>
    <w:rsid w:val="00862DF7"/>
    <w:rsid w:val="00863C0D"/>
    <w:rsid w:val="00863F8F"/>
    <w:rsid w:val="0086519C"/>
    <w:rsid w:val="00865306"/>
    <w:rsid w:val="00866C37"/>
    <w:rsid w:val="00867176"/>
    <w:rsid w:val="0086724E"/>
    <w:rsid w:val="008674F0"/>
    <w:rsid w:val="00867AC8"/>
    <w:rsid w:val="00867AE1"/>
    <w:rsid w:val="008704B4"/>
    <w:rsid w:val="00873DB5"/>
    <w:rsid w:val="008741F6"/>
    <w:rsid w:val="008755A6"/>
    <w:rsid w:val="0087732A"/>
    <w:rsid w:val="008777F7"/>
    <w:rsid w:val="00877CEA"/>
    <w:rsid w:val="00877FE6"/>
    <w:rsid w:val="0088150E"/>
    <w:rsid w:val="00881B09"/>
    <w:rsid w:val="00881B27"/>
    <w:rsid w:val="0088238F"/>
    <w:rsid w:val="00883A6D"/>
    <w:rsid w:val="0088592A"/>
    <w:rsid w:val="00885DE3"/>
    <w:rsid w:val="00886DAC"/>
    <w:rsid w:val="00886FC3"/>
    <w:rsid w:val="0088774D"/>
    <w:rsid w:val="00890F99"/>
    <w:rsid w:val="00893C7D"/>
    <w:rsid w:val="0089402E"/>
    <w:rsid w:val="00894321"/>
    <w:rsid w:val="008A09CE"/>
    <w:rsid w:val="008A0F29"/>
    <w:rsid w:val="008A1AE3"/>
    <w:rsid w:val="008A33DE"/>
    <w:rsid w:val="008A374E"/>
    <w:rsid w:val="008A3EBD"/>
    <w:rsid w:val="008A5EE1"/>
    <w:rsid w:val="008A65C9"/>
    <w:rsid w:val="008A68C7"/>
    <w:rsid w:val="008A6C72"/>
    <w:rsid w:val="008A7974"/>
    <w:rsid w:val="008B33CC"/>
    <w:rsid w:val="008B3978"/>
    <w:rsid w:val="008B4DD7"/>
    <w:rsid w:val="008B566F"/>
    <w:rsid w:val="008B73B1"/>
    <w:rsid w:val="008C0FD1"/>
    <w:rsid w:val="008C12D3"/>
    <w:rsid w:val="008C1718"/>
    <w:rsid w:val="008C2E29"/>
    <w:rsid w:val="008C481F"/>
    <w:rsid w:val="008C5A4E"/>
    <w:rsid w:val="008C714F"/>
    <w:rsid w:val="008C72D0"/>
    <w:rsid w:val="008C7E7E"/>
    <w:rsid w:val="008D1BB4"/>
    <w:rsid w:val="008D2304"/>
    <w:rsid w:val="008D2CEC"/>
    <w:rsid w:val="008D373A"/>
    <w:rsid w:val="008D3995"/>
    <w:rsid w:val="008D4424"/>
    <w:rsid w:val="008D494D"/>
    <w:rsid w:val="008D57E9"/>
    <w:rsid w:val="008D5927"/>
    <w:rsid w:val="008D71F0"/>
    <w:rsid w:val="008E0C63"/>
    <w:rsid w:val="008E1755"/>
    <w:rsid w:val="008E1DB7"/>
    <w:rsid w:val="008E1E5F"/>
    <w:rsid w:val="008E2E38"/>
    <w:rsid w:val="008E3BD7"/>
    <w:rsid w:val="008E6099"/>
    <w:rsid w:val="008E7F1C"/>
    <w:rsid w:val="008F01E3"/>
    <w:rsid w:val="008F03D5"/>
    <w:rsid w:val="008F0805"/>
    <w:rsid w:val="008F3C29"/>
    <w:rsid w:val="008F493F"/>
    <w:rsid w:val="008F51B4"/>
    <w:rsid w:val="008F6299"/>
    <w:rsid w:val="008F6328"/>
    <w:rsid w:val="008F6914"/>
    <w:rsid w:val="008F6C7C"/>
    <w:rsid w:val="009010CE"/>
    <w:rsid w:val="00902102"/>
    <w:rsid w:val="009021FC"/>
    <w:rsid w:val="0090728E"/>
    <w:rsid w:val="00910396"/>
    <w:rsid w:val="00911552"/>
    <w:rsid w:val="00911FBF"/>
    <w:rsid w:val="009123E6"/>
    <w:rsid w:val="00912D22"/>
    <w:rsid w:val="0091344F"/>
    <w:rsid w:val="0091423E"/>
    <w:rsid w:val="009150E5"/>
    <w:rsid w:val="009153F9"/>
    <w:rsid w:val="00915B45"/>
    <w:rsid w:val="00916A54"/>
    <w:rsid w:val="00921E27"/>
    <w:rsid w:val="00921F41"/>
    <w:rsid w:val="00922B50"/>
    <w:rsid w:val="009230ED"/>
    <w:rsid w:val="0092328A"/>
    <w:rsid w:val="0092359C"/>
    <w:rsid w:val="0092396C"/>
    <w:rsid w:val="00924023"/>
    <w:rsid w:val="00925123"/>
    <w:rsid w:val="00925425"/>
    <w:rsid w:val="009258C9"/>
    <w:rsid w:val="00925B61"/>
    <w:rsid w:val="009275EA"/>
    <w:rsid w:val="00927877"/>
    <w:rsid w:val="00931F31"/>
    <w:rsid w:val="0093558C"/>
    <w:rsid w:val="009370E4"/>
    <w:rsid w:val="0093739A"/>
    <w:rsid w:val="00937F82"/>
    <w:rsid w:val="0094062A"/>
    <w:rsid w:val="009416D7"/>
    <w:rsid w:val="00942257"/>
    <w:rsid w:val="009436D3"/>
    <w:rsid w:val="009442FC"/>
    <w:rsid w:val="00944868"/>
    <w:rsid w:val="00944CBD"/>
    <w:rsid w:val="0094640D"/>
    <w:rsid w:val="009470F3"/>
    <w:rsid w:val="009471C7"/>
    <w:rsid w:val="0094775E"/>
    <w:rsid w:val="00950121"/>
    <w:rsid w:val="00950A8C"/>
    <w:rsid w:val="00950C45"/>
    <w:rsid w:val="00950D68"/>
    <w:rsid w:val="0095233E"/>
    <w:rsid w:val="00954DCD"/>
    <w:rsid w:val="00955AC4"/>
    <w:rsid w:val="0096002A"/>
    <w:rsid w:val="00960A27"/>
    <w:rsid w:val="0096131E"/>
    <w:rsid w:val="009618B6"/>
    <w:rsid w:val="00961A2D"/>
    <w:rsid w:val="0096248F"/>
    <w:rsid w:val="00962E99"/>
    <w:rsid w:val="009631ED"/>
    <w:rsid w:val="00964A23"/>
    <w:rsid w:val="0096657A"/>
    <w:rsid w:val="009707E5"/>
    <w:rsid w:val="00970DB6"/>
    <w:rsid w:val="00971057"/>
    <w:rsid w:val="009720AE"/>
    <w:rsid w:val="0097227C"/>
    <w:rsid w:val="0097230A"/>
    <w:rsid w:val="0097302B"/>
    <w:rsid w:val="009731B7"/>
    <w:rsid w:val="00973BF6"/>
    <w:rsid w:val="0097510F"/>
    <w:rsid w:val="00975411"/>
    <w:rsid w:val="00976674"/>
    <w:rsid w:val="00976CBC"/>
    <w:rsid w:val="00976E5C"/>
    <w:rsid w:val="009811DA"/>
    <w:rsid w:val="00982281"/>
    <w:rsid w:val="009836AA"/>
    <w:rsid w:val="00985706"/>
    <w:rsid w:val="00985947"/>
    <w:rsid w:val="009864B0"/>
    <w:rsid w:val="009865BA"/>
    <w:rsid w:val="00986673"/>
    <w:rsid w:val="00986C4A"/>
    <w:rsid w:val="0098797D"/>
    <w:rsid w:val="00990DFD"/>
    <w:rsid w:val="00991113"/>
    <w:rsid w:val="009A004E"/>
    <w:rsid w:val="009A0F77"/>
    <w:rsid w:val="009A0FF3"/>
    <w:rsid w:val="009A40F5"/>
    <w:rsid w:val="009A4FA2"/>
    <w:rsid w:val="009A5EA6"/>
    <w:rsid w:val="009A6215"/>
    <w:rsid w:val="009A7429"/>
    <w:rsid w:val="009A7961"/>
    <w:rsid w:val="009A7F98"/>
    <w:rsid w:val="009B1781"/>
    <w:rsid w:val="009B5968"/>
    <w:rsid w:val="009B6389"/>
    <w:rsid w:val="009B72A2"/>
    <w:rsid w:val="009B7D08"/>
    <w:rsid w:val="009C0C3F"/>
    <w:rsid w:val="009C0F57"/>
    <w:rsid w:val="009C1675"/>
    <w:rsid w:val="009C1A72"/>
    <w:rsid w:val="009C24C6"/>
    <w:rsid w:val="009C2A4B"/>
    <w:rsid w:val="009C3956"/>
    <w:rsid w:val="009C43C7"/>
    <w:rsid w:val="009C4FC8"/>
    <w:rsid w:val="009C5A0B"/>
    <w:rsid w:val="009C5A5E"/>
    <w:rsid w:val="009C6938"/>
    <w:rsid w:val="009C7017"/>
    <w:rsid w:val="009C7DC3"/>
    <w:rsid w:val="009C7F94"/>
    <w:rsid w:val="009D1DD4"/>
    <w:rsid w:val="009D21E2"/>
    <w:rsid w:val="009D2544"/>
    <w:rsid w:val="009D3EA3"/>
    <w:rsid w:val="009D443D"/>
    <w:rsid w:val="009D443F"/>
    <w:rsid w:val="009D5029"/>
    <w:rsid w:val="009D5856"/>
    <w:rsid w:val="009D755B"/>
    <w:rsid w:val="009E052E"/>
    <w:rsid w:val="009E155F"/>
    <w:rsid w:val="009E165C"/>
    <w:rsid w:val="009E1FA6"/>
    <w:rsid w:val="009E3A22"/>
    <w:rsid w:val="009E4249"/>
    <w:rsid w:val="009E6938"/>
    <w:rsid w:val="009E6D11"/>
    <w:rsid w:val="009F0B2B"/>
    <w:rsid w:val="009F2457"/>
    <w:rsid w:val="009F2D01"/>
    <w:rsid w:val="009F48CD"/>
    <w:rsid w:val="009F4CA4"/>
    <w:rsid w:val="009F6739"/>
    <w:rsid w:val="009F68AF"/>
    <w:rsid w:val="009F73D9"/>
    <w:rsid w:val="00A00F34"/>
    <w:rsid w:val="00A01D7A"/>
    <w:rsid w:val="00A02077"/>
    <w:rsid w:val="00A02202"/>
    <w:rsid w:val="00A0317E"/>
    <w:rsid w:val="00A03589"/>
    <w:rsid w:val="00A0379C"/>
    <w:rsid w:val="00A04D15"/>
    <w:rsid w:val="00A0560D"/>
    <w:rsid w:val="00A071AF"/>
    <w:rsid w:val="00A11A01"/>
    <w:rsid w:val="00A11BD1"/>
    <w:rsid w:val="00A124D9"/>
    <w:rsid w:val="00A1484B"/>
    <w:rsid w:val="00A156E6"/>
    <w:rsid w:val="00A162FC"/>
    <w:rsid w:val="00A16633"/>
    <w:rsid w:val="00A17D9C"/>
    <w:rsid w:val="00A2097A"/>
    <w:rsid w:val="00A209EA"/>
    <w:rsid w:val="00A21099"/>
    <w:rsid w:val="00A231E9"/>
    <w:rsid w:val="00A24A86"/>
    <w:rsid w:val="00A25A23"/>
    <w:rsid w:val="00A262AC"/>
    <w:rsid w:val="00A26B0A"/>
    <w:rsid w:val="00A27B0F"/>
    <w:rsid w:val="00A30E14"/>
    <w:rsid w:val="00A34179"/>
    <w:rsid w:val="00A343C7"/>
    <w:rsid w:val="00A349AC"/>
    <w:rsid w:val="00A34F04"/>
    <w:rsid w:val="00A355BC"/>
    <w:rsid w:val="00A35A0B"/>
    <w:rsid w:val="00A3672F"/>
    <w:rsid w:val="00A412FD"/>
    <w:rsid w:val="00A42AD2"/>
    <w:rsid w:val="00A434F2"/>
    <w:rsid w:val="00A4351D"/>
    <w:rsid w:val="00A43BD9"/>
    <w:rsid w:val="00A4599B"/>
    <w:rsid w:val="00A45CCF"/>
    <w:rsid w:val="00A46E30"/>
    <w:rsid w:val="00A50EED"/>
    <w:rsid w:val="00A51E56"/>
    <w:rsid w:val="00A52CD5"/>
    <w:rsid w:val="00A535BB"/>
    <w:rsid w:val="00A53BEC"/>
    <w:rsid w:val="00A53DF5"/>
    <w:rsid w:val="00A60209"/>
    <w:rsid w:val="00A61F6E"/>
    <w:rsid w:val="00A6264D"/>
    <w:rsid w:val="00A6284B"/>
    <w:rsid w:val="00A62E06"/>
    <w:rsid w:val="00A63CAE"/>
    <w:rsid w:val="00A64FE5"/>
    <w:rsid w:val="00A6582E"/>
    <w:rsid w:val="00A6655C"/>
    <w:rsid w:val="00A66D2D"/>
    <w:rsid w:val="00A74D92"/>
    <w:rsid w:val="00A7551E"/>
    <w:rsid w:val="00A760C1"/>
    <w:rsid w:val="00A80110"/>
    <w:rsid w:val="00A80A0B"/>
    <w:rsid w:val="00A81119"/>
    <w:rsid w:val="00A81C3C"/>
    <w:rsid w:val="00A81D63"/>
    <w:rsid w:val="00A81F31"/>
    <w:rsid w:val="00A83094"/>
    <w:rsid w:val="00A83796"/>
    <w:rsid w:val="00A83F6B"/>
    <w:rsid w:val="00A846C9"/>
    <w:rsid w:val="00A85236"/>
    <w:rsid w:val="00A85B0A"/>
    <w:rsid w:val="00A85F8D"/>
    <w:rsid w:val="00A9109D"/>
    <w:rsid w:val="00A9158A"/>
    <w:rsid w:val="00A920AA"/>
    <w:rsid w:val="00A94961"/>
    <w:rsid w:val="00A94C27"/>
    <w:rsid w:val="00A95B05"/>
    <w:rsid w:val="00A96502"/>
    <w:rsid w:val="00AA0FBD"/>
    <w:rsid w:val="00AA30CF"/>
    <w:rsid w:val="00AA5BE5"/>
    <w:rsid w:val="00AA6D98"/>
    <w:rsid w:val="00AA6F5D"/>
    <w:rsid w:val="00AA6F94"/>
    <w:rsid w:val="00AA795B"/>
    <w:rsid w:val="00AB02EE"/>
    <w:rsid w:val="00AB0430"/>
    <w:rsid w:val="00AB04E0"/>
    <w:rsid w:val="00AB0D82"/>
    <w:rsid w:val="00AB18C9"/>
    <w:rsid w:val="00AB381D"/>
    <w:rsid w:val="00AB3DBA"/>
    <w:rsid w:val="00AB3E8F"/>
    <w:rsid w:val="00AB3EB4"/>
    <w:rsid w:val="00AB5D46"/>
    <w:rsid w:val="00AB69D2"/>
    <w:rsid w:val="00AB6F02"/>
    <w:rsid w:val="00AB7E86"/>
    <w:rsid w:val="00AB7EDD"/>
    <w:rsid w:val="00AC0610"/>
    <w:rsid w:val="00AC091F"/>
    <w:rsid w:val="00AC0EB9"/>
    <w:rsid w:val="00AC1163"/>
    <w:rsid w:val="00AC1282"/>
    <w:rsid w:val="00AC2162"/>
    <w:rsid w:val="00AC2171"/>
    <w:rsid w:val="00AC27A7"/>
    <w:rsid w:val="00AC3D50"/>
    <w:rsid w:val="00AC4B0F"/>
    <w:rsid w:val="00AC540A"/>
    <w:rsid w:val="00AD0031"/>
    <w:rsid w:val="00AD29BA"/>
    <w:rsid w:val="00AD3EFA"/>
    <w:rsid w:val="00AD489C"/>
    <w:rsid w:val="00AD56EC"/>
    <w:rsid w:val="00AE1A75"/>
    <w:rsid w:val="00AE1EA4"/>
    <w:rsid w:val="00AE2022"/>
    <w:rsid w:val="00AE252B"/>
    <w:rsid w:val="00AE3A3F"/>
    <w:rsid w:val="00AE4188"/>
    <w:rsid w:val="00AE529E"/>
    <w:rsid w:val="00AE64BB"/>
    <w:rsid w:val="00AE6AC5"/>
    <w:rsid w:val="00AE77B2"/>
    <w:rsid w:val="00AF1DF9"/>
    <w:rsid w:val="00AF36F0"/>
    <w:rsid w:val="00AF3A46"/>
    <w:rsid w:val="00AF42F9"/>
    <w:rsid w:val="00AF5908"/>
    <w:rsid w:val="00AF5A71"/>
    <w:rsid w:val="00AF6141"/>
    <w:rsid w:val="00AF6FCC"/>
    <w:rsid w:val="00B00D36"/>
    <w:rsid w:val="00B01217"/>
    <w:rsid w:val="00B02738"/>
    <w:rsid w:val="00B02B1D"/>
    <w:rsid w:val="00B048E1"/>
    <w:rsid w:val="00B0520F"/>
    <w:rsid w:val="00B05B1C"/>
    <w:rsid w:val="00B05F95"/>
    <w:rsid w:val="00B13142"/>
    <w:rsid w:val="00B15693"/>
    <w:rsid w:val="00B160AC"/>
    <w:rsid w:val="00B16AF7"/>
    <w:rsid w:val="00B1735F"/>
    <w:rsid w:val="00B17AD1"/>
    <w:rsid w:val="00B202F0"/>
    <w:rsid w:val="00B2068A"/>
    <w:rsid w:val="00B20722"/>
    <w:rsid w:val="00B21955"/>
    <w:rsid w:val="00B23F22"/>
    <w:rsid w:val="00B24038"/>
    <w:rsid w:val="00B24080"/>
    <w:rsid w:val="00B246EC"/>
    <w:rsid w:val="00B25A24"/>
    <w:rsid w:val="00B25D0F"/>
    <w:rsid w:val="00B27033"/>
    <w:rsid w:val="00B310AB"/>
    <w:rsid w:val="00B312B6"/>
    <w:rsid w:val="00B32D60"/>
    <w:rsid w:val="00B34854"/>
    <w:rsid w:val="00B3697C"/>
    <w:rsid w:val="00B36CF8"/>
    <w:rsid w:val="00B37576"/>
    <w:rsid w:val="00B37C1A"/>
    <w:rsid w:val="00B37D7D"/>
    <w:rsid w:val="00B407D5"/>
    <w:rsid w:val="00B40B62"/>
    <w:rsid w:val="00B41DED"/>
    <w:rsid w:val="00B41E10"/>
    <w:rsid w:val="00B42A65"/>
    <w:rsid w:val="00B44684"/>
    <w:rsid w:val="00B4750A"/>
    <w:rsid w:val="00B50E8E"/>
    <w:rsid w:val="00B52214"/>
    <w:rsid w:val="00B522A3"/>
    <w:rsid w:val="00B527A7"/>
    <w:rsid w:val="00B54155"/>
    <w:rsid w:val="00B54A4B"/>
    <w:rsid w:val="00B553BD"/>
    <w:rsid w:val="00B55924"/>
    <w:rsid w:val="00B575CF"/>
    <w:rsid w:val="00B57656"/>
    <w:rsid w:val="00B5799D"/>
    <w:rsid w:val="00B60161"/>
    <w:rsid w:val="00B6098E"/>
    <w:rsid w:val="00B62339"/>
    <w:rsid w:val="00B63453"/>
    <w:rsid w:val="00B64422"/>
    <w:rsid w:val="00B659DC"/>
    <w:rsid w:val="00B65B38"/>
    <w:rsid w:val="00B66FA8"/>
    <w:rsid w:val="00B70956"/>
    <w:rsid w:val="00B71530"/>
    <w:rsid w:val="00B71978"/>
    <w:rsid w:val="00B724DC"/>
    <w:rsid w:val="00B73370"/>
    <w:rsid w:val="00B74A9E"/>
    <w:rsid w:val="00B7533A"/>
    <w:rsid w:val="00B754AE"/>
    <w:rsid w:val="00B75BEF"/>
    <w:rsid w:val="00B75F0A"/>
    <w:rsid w:val="00B76D81"/>
    <w:rsid w:val="00B778F7"/>
    <w:rsid w:val="00B7798D"/>
    <w:rsid w:val="00B8019C"/>
    <w:rsid w:val="00B82518"/>
    <w:rsid w:val="00B82E16"/>
    <w:rsid w:val="00B852D0"/>
    <w:rsid w:val="00B8620A"/>
    <w:rsid w:val="00B864B7"/>
    <w:rsid w:val="00B8653F"/>
    <w:rsid w:val="00B9069A"/>
    <w:rsid w:val="00B912BD"/>
    <w:rsid w:val="00B91835"/>
    <w:rsid w:val="00B92367"/>
    <w:rsid w:val="00B92828"/>
    <w:rsid w:val="00B92F87"/>
    <w:rsid w:val="00B93428"/>
    <w:rsid w:val="00B94025"/>
    <w:rsid w:val="00B944A3"/>
    <w:rsid w:val="00B945D1"/>
    <w:rsid w:val="00B94611"/>
    <w:rsid w:val="00B94ABE"/>
    <w:rsid w:val="00B94C67"/>
    <w:rsid w:val="00B955D3"/>
    <w:rsid w:val="00B95706"/>
    <w:rsid w:val="00B964BA"/>
    <w:rsid w:val="00B977EA"/>
    <w:rsid w:val="00BA101B"/>
    <w:rsid w:val="00BA265F"/>
    <w:rsid w:val="00BA3BBC"/>
    <w:rsid w:val="00BA49B3"/>
    <w:rsid w:val="00BA5935"/>
    <w:rsid w:val="00BA5B37"/>
    <w:rsid w:val="00BA6EF2"/>
    <w:rsid w:val="00BA7344"/>
    <w:rsid w:val="00BA7EEE"/>
    <w:rsid w:val="00BB0B6B"/>
    <w:rsid w:val="00BB1797"/>
    <w:rsid w:val="00BB1E32"/>
    <w:rsid w:val="00BB3471"/>
    <w:rsid w:val="00BB39D5"/>
    <w:rsid w:val="00BB3FEF"/>
    <w:rsid w:val="00BB4BB2"/>
    <w:rsid w:val="00BB5109"/>
    <w:rsid w:val="00BB573D"/>
    <w:rsid w:val="00BB6F80"/>
    <w:rsid w:val="00BB7832"/>
    <w:rsid w:val="00BB7DED"/>
    <w:rsid w:val="00BB7EB3"/>
    <w:rsid w:val="00BC0C0E"/>
    <w:rsid w:val="00BC2001"/>
    <w:rsid w:val="00BC27A6"/>
    <w:rsid w:val="00BC32D4"/>
    <w:rsid w:val="00BC3700"/>
    <w:rsid w:val="00BC3D12"/>
    <w:rsid w:val="00BC4847"/>
    <w:rsid w:val="00BC48B0"/>
    <w:rsid w:val="00BC4D7F"/>
    <w:rsid w:val="00BC5571"/>
    <w:rsid w:val="00BC5694"/>
    <w:rsid w:val="00BC5ECC"/>
    <w:rsid w:val="00BC670E"/>
    <w:rsid w:val="00BC7009"/>
    <w:rsid w:val="00BC7890"/>
    <w:rsid w:val="00BD03B3"/>
    <w:rsid w:val="00BD0603"/>
    <w:rsid w:val="00BD1CE8"/>
    <w:rsid w:val="00BD3182"/>
    <w:rsid w:val="00BD387A"/>
    <w:rsid w:val="00BD43CB"/>
    <w:rsid w:val="00BD4B71"/>
    <w:rsid w:val="00BD7106"/>
    <w:rsid w:val="00BD7B94"/>
    <w:rsid w:val="00BD7F1E"/>
    <w:rsid w:val="00BE2037"/>
    <w:rsid w:val="00BE29ED"/>
    <w:rsid w:val="00BE2CAB"/>
    <w:rsid w:val="00BE3262"/>
    <w:rsid w:val="00BE3D1B"/>
    <w:rsid w:val="00BE4E06"/>
    <w:rsid w:val="00BE53DC"/>
    <w:rsid w:val="00BE606F"/>
    <w:rsid w:val="00BE6182"/>
    <w:rsid w:val="00BF086B"/>
    <w:rsid w:val="00BF15C3"/>
    <w:rsid w:val="00BF1D30"/>
    <w:rsid w:val="00BF231B"/>
    <w:rsid w:val="00BF366C"/>
    <w:rsid w:val="00BF4198"/>
    <w:rsid w:val="00BF4C6F"/>
    <w:rsid w:val="00BF519F"/>
    <w:rsid w:val="00BF6AA6"/>
    <w:rsid w:val="00BF757A"/>
    <w:rsid w:val="00BF7D0C"/>
    <w:rsid w:val="00C007EC"/>
    <w:rsid w:val="00C02939"/>
    <w:rsid w:val="00C029CF"/>
    <w:rsid w:val="00C0334A"/>
    <w:rsid w:val="00C03C71"/>
    <w:rsid w:val="00C03D98"/>
    <w:rsid w:val="00C03DD4"/>
    <w:rsid w:val="00C04629"/>
    <w:rsid w:val="00C05F17"/>
    <w:rsid w:val="00C06B34"/>
    <w:rsid w:val="00C10857"/>
    <w:rsid w:val="00C10FA7"/>
    <w:rsid w:val="00C115A7"/>
    <w:rsid w:val="00C13219"/>
    <w:rsid w:val="00C13AE4"/>
    <w:rsid w:val="00C13C24"/>
    <w:rsid w:val="00C14108"/>
    <w:rsid w:val="00C14AD0"/>
    <w:rsid w:val="00C14FA8"/>
    <w:rsid w:val="00C156EF"/>
    <w:rsid w:val="00C15726"/>
    <w:rsid w:val="00C157F6"/>
    <w:rsid w:val="00C16589"/>
    <w:rsid w:val="00C169DF"/>
    <w:rsid w:val="00C16D60"/>
    <w:rsid w:val="00C17A07"/>
    <w:rsid w:val="00C201E0"/>
    <w:rsid w:val="00C214C1"/>
    <w:rsid w:val="00C222D4"/>
    <w:rsid w:val="00C223C7"/>
    <w:rsid w:val="00C22A52"/>
    <w:rsid w:val="00C230CE"/>
    <w:rsid w:val="00C23335"/>
    <w:rsid w:val="00C2640E"/>
    <w:rsid w:val="00C30185"/>
    <w:rsid w:val="00C302B5"/>
    <w:rsid w:val="00C30EA2"/>
    <w:rsid w:val="00C31164"/>
    <w:rsid w:val="00C315C0"/>
    <w:rsid w:val="00C326E8"/>
    <w:rsid w:val="00C328D4"/>
    <w:rsid w:val="00C32A98"/>
    <w:rsid w:val="00C330BC"/>
    <w:rsid w:val="00C34096"/>
    <w:rsid w:val="00C35785"/>
    <w:rsid w:val="00C35C66"/>
    <w:rsid w:val="00C35F58"/>
    <w:rsid w:val="00C35FCA"/>
    <w:rsid w:val="00C36541"/>
    <w:rsid w:val="00C3673D"/>
    <w:rsid w:val="00C36D40"/>
    <w:rsid w:val="00C37668"/>
    <w:rsid w:val="00C402BC"/>
    <w:rsid w:val="00C40AD6"/>
    <w:rsid w:val="00C41B80"/>
    <w:rsid w:val="00C41DA3"/>
    <w:rsid w:val="00C41EE4"/>
    <w:rsid w:val="00C43195"/>
    <w:rsid w:val="00C434CA"/>
    <w:rsid w:val="00C45358"/>
    <w:rsid w:val="00C46DD8"/>
    <w:rsid w:val="00C477E6"/>
    <w:rsid w:val="00C507D8"/>
    <w:rsid w:val="00C508F8"/>
    <w:rsid w:val="00C50F26"/>
    <w:rsid w:val="00C51058"/>
    <w:rsid w:val="00C5183F"/>
    <w:rsid w:val="00C52791"/>
    <w:rsid w:val="00C532AC"/>
    <w:rsid w:val="00C53605"/>
    <w:rsid w:val="00C538E8"/>
    <w:rsid w:val="00C538F6"/>
    <w:rsid w:val="00C53DD8"/>
    <w:rsid w:val="00C5427D"/>
    <w:rsid w:val="00C54867"/>
    <w:rsid w:val="00C54DA3"/>
    <w:rsid w:val="00C557BB"/>
    <w:rsid w:val="00C57DAA"/>
    <w:rsid w:val="00C60E00"/>
    <w:rsid w:val="00C61FB1"/>
    <w:rsid w:val="00C64F09"/>
    <w:rsid w:val="00C65C08"/>
    <w:rsid w:val="00C65DF3"/>
    <w:rsid w:val="00C6605F"/>
    <w:rsid w:val="00C66309"/>
    <w:rsid w:val="00C66AB1"/>
    <w:rsid w:val="00C6754D"/>
    <w:rsid w:val="00C7040E"/>
    <w:rsid w:val="00C71623"/>
    <w:rsid w:val="00C71C57"/>
    <w:rsid w:val="00C72D97"/>
    <w:rsid w:val="00C73990"/>
    <w:rsid w:val="00C742A1"/>
    <w:rsid w:val="00C75C86"/>
    <w:rsid w:val="00C7655C"/>
    <w:rsid w:val="00C82197"/>
    <w:rsid w:val="00C82633"/>
    <w:rsid w:val="00C82AA7"/>
    <w:rsid w:val="00C833F2"/>
    <w:rsid w:val="00C83D57"/>
    <w:rsid w:val="00C843DD"/>
    <w:rsid w:val="00C847EB"/>
    <w:rsid w:val="00C85322"/>
    <w:rsid w:val="00C85367"/>
    <w:rsid w:val="00C85A46"/>
    <w:rsid w:val="00C87A95"/>
    <w:rsid w:val="00C912EE"/>
    <w:rsid w:val="00C91762"/>
    <w:rsid w:val="00C91AB3"/>
    <w:rsid w:val="00C93795"/>
    <w:rsid w:val="00C93AC8"/>
    <w:rsid w:val="00C95D72"/>
    <w:rsid w:val="00C9656A"/>
    <w:rsid w:val="00C97BDA"/>
    <w:rsid w:val="00CA111D"/>
    <w:rsid w:val="00CA13B2"/>
    <w:rsid w:val="00CA2040"/>
    <w:rsid w:val="00CA2585"/>
    <w:rsid w:val="00CA2624"/>
    <w:rsid w:val="00CA4EE6"/>
    <w:rsid w:val="00CA58E3"/>
    <w:rsid w:val="00CA5F42"/>
    <w:rsid w:val="00CA60D1"/>
    <w:rsid w:val="00CA6C08"/>
    <w:rsid w:val="00CB04F1"/>
    <w:rsid w:val="00CB1D3B"/>
    <w:rsid w:val="00CB22DE"/>
    <w:rsid w:val="00CB5170"/>
    <w:rsid w:val="00CB6240"/>
    <w:rsid w:val="00CB6520"/>
    <w:rsid w:val="00CB7F66"/>
    <w:rsid w:val="00CC107E"/>
    <w:rsid w:val="00CC1DCA"/>
    <w:rsid w:val="00CC214C"/>
    <w:rsid w:val="00CC2508"/>
    <w:rsid w:val="00CC4747"/>
    <w:rsid w:val="00CC4E51"/>
    <w:rsid w:val="00CC6967"/>
    <w:rsid w:val="00CD0242"/>
    <w:rsid w:val="00CD0C22"/>
    <w:rsid w:val="00CD1128"/>
    <w:rsid w:val="00CD1B50"/>
    <w:rsid w:val="00CD200A"/>
    <w:rsid w:val="00CD23AD"/>
    <w:rsid w:val="00CD2ADC"/>
    <w:rsid w:val="00CD322E"/>
    <w:rsid w:val="00CD4467"/>
    <w:rsid w:val="00CD62AD"/>
    <w:rsid w:val="00CD6A54"/>
    <w:rsid w:val="00CD7C78"/>
    <w:rsid w:val="00CE0F55"/>
    <w:rsid w:val="00CE1E65"/>
    <w:rsid w:val="00CE27C7"/>
    <w:rsid w:val="00CE287E"/>
    <w:rsid w:val="00CE3A78"/>
    <w:rsid w:val="00CE49AF"/>
    <w:rsid w:val="00CE6658"/>
    <w:rsid w:val="00CE7DBD"/>
    <w:rsid w:val="00CF0D74"/>
    <w:rsid w:val="00CF113C"/>
    <w:rsid w:val="00CF2C08"/>
    <w:rsid w:val="00CF39DF"/>
    <w:rsid w:val="00CF532E"/>
    <w:rsid w:val="00CF5F22"/>
    <w:rsid w:val="00CF6504"/>
    <w:rsid w:val="00CF65EE"/>
    <w:rsid w:val="00CF6944"/>
    <w:rsid w:val="00CF781D"/>
    <w:rsid w:val="00CF7D40"/>
    <w:rsid w:val="00D0019F"/>
    <w:rsid w:val="00D00485"/>
    <w:rsid w:val="00D00F06"/>
    <w:rsid w:val="00D01434"/>
    <w:rsid w:val="00D02F64"/>
    <w:rsid w:val="00D03BA0"/>
    <w:rsid w:val="00D07795"/>
    <w:rsid w:val="00D10E3B"/>
    <w:rsid w:val="00D14E6D"/>
    <w:rsid w:val="00D1605A"/>
    <w:rsid w:val="00D16692"/>
    <w:rsid w:val="00D17249"/>
    <w:rsid w:val="00D17473"/>
    <w:rsid w:val="00D17D84"/>
    <w:rsid w:val="00D20503"/>
    <w:rsid w:val="00D206F6"/>
    <w:rsid w:val="00D21480"/>
    <w:rsid w:val="00D21BDA"/>
    <w:rsid w:val="00D23177"/>
    <w:rsid w:val="00D2352A"/>
    <w:rsid w:val="00D24935"/>
    <w:rsid w:val="00D24F15"/>
    <w:rsid w:val="00D25194"/>
    <w:rsid w:val="00D2557C"/>
    <w:rsid w:val="00D25D41"/>
    <w:rsid w:val="00D25ED0"/>
    <w:rsid w:val="00D26837"/>
    <w:rsid w:val="00D2698A"/>
    <w:rsid w:val="00D30D7C"/>
    <w:rsid w:val="00D31968"/>
    <w:rsid w:val="00D31BF8"/>
    <w:rsid w:val="00D320B6"/>
    <w:rsid w:val="00D32CB2"/>
    <w:rsid w:val="00D34864"/>
    <w:rsid w:val="00D34B74"/>
    <w:rsid w:val="00D35A59"/>
    <w:rsid w:val="00D35FBE"/>
    <w:rsid w:val="00D37240"/>
    <w:rsid w:val="00D37CFD"/>
    <w:rsid w:val="00D43000"/>
    <w:rsid w:val="00D43634"/>
    <w:rsid w:val="00D43971"/>
    <w:rsid w:val="00D44C8F"/>
    <w:rsid w:val="00D45E0B"/>
    <w:rsid w:val="00D464AD"/>
    <w:rsid w:val="00D46F60"/>
    <w:rsid w:val="00D47ADD"/>
    <w:rsid w:val="00D47FA4"/>
    <w:rsid w:val="00D50DCB"/>
    <w:rsid w:val="00D51017"/>
    <w:rsid w:val="00D51490"/>
    <w:rsid w:val="00D52166"/>
    <w:rsid w:val="00D52685"/>
    <w:rsid w:val="00D52A50"/>
    <w:rsid w:val="00D52C02"/>
    <w:rsid w:val="00D535CA"/>
    <w:rsid w:val="00D53A32"/>
    <w:rsid w:val="00D54274"/>
    <w:rsid w:val="00D55233"/>
    <w:rsid w:val="00D57255"/>
    <w:rsid w:val="00D57578"/>
    <w:rsid w:val="00D5795F"/>
    <w:rsid w:val="00D61850"/>
    <w:rsid w:val="00D62073"/>
    <w:rsid w:val="00D6321B"/>
    <w:rsid w:val="00D63FF3"/>
    <w:rsid w:val="00D66036"/>
    <w:rsid w:val="00D66AB5"/>
    <w:rsid w:val="00D70E9B"/>
    <w:rsid w:val="00D7186E"/>
    <w:rsid w:val="00D71A92"/>
    <w:rsid w:val="00D71BE0"/>
    <w:rsid w:val="00D725BC"/>
    <w:rsid w:val="00D732B2"/>
    <w:rsid w:val="00D73A5A"/>
    <w:rsid w:val="00D75799"/>
    <w:rsid w:val="00D761DF"/>
    <w:rsid w:val="00D76FD2"/>
    <w:rsid w:val="00D7766F"/>
    <w:rsid w:val="00D77791"/>
    <w:rsid w:val="00D77995"/>
    <w:rsid w:val="00D77F53"/>
    <w:rsid w:val="00D807F2"/>
    <w:rsid w:val="00D83BC8"/>
    <w:rsid w:val="00D865BF"/>
    <w:rsid w:val="00D90CB7"/>
    <w:rsid w:val="00D9124E"/>
    <w:rsid w:val="00D92A2A"/>
    <w:rsid w:val="00D92E49"/>
    <w:rsid w:val="00D94118"/>
    <w:rsid w:val="00D94254"/>
    <w:rsid w:val="00D9499A"/>
    <w:rsid w:val="00D94BF6"/>
    <w:rsid w:val="00D94EF9"/>
    <w:rsid w:val="00D95A5C"/>
    <w:rsid w:val="00D969ED"/>
    <w:rsid w:val="00D96D31"/>
    <w:rsid w:val="00D96D68"/>
    <w:rsid w:val="00D97D51"/>
    <w:rsid w:val="00D97E70"/>
    <w:rsid w:val="00DA0111"/>
    <w:rsid w:val="00DA0BA8"/>
    <w:rsid w:val="00DA352A"/>
    <w:rsid w:val="00DA39A0"/>
    <w:rsid w:val="00DA49DF"/>
    <w:rsid w:val="00DA6F76"/>
    <w:rsid w:val="00DB108D"/>
    <w:rsid w:val="00DB163B"/>
    <w:rsid w:val="00DB2329"/>
    <w:rsid w:val="00DB3E90"/>
    <w:rsid w:val="00DB4A32"/>
    <w:rsid w:val="00DB586A"/>
    <w:rsid w:val="00DB5D85"/>
    <w:rsid w:val="00DB654C"/>
    <w:rsid w:val="00DC06D5"/>
    <w:rsid w:val="00DC0FA6"/>
    <w:rsid w:val="00DC1254"/>
    <w:rsid w:val="00DC1775"/>
    <w:rsid w:val="00DC26E5"/>
    <w:rsid w:val="00DC2B32"/>
    <w:rsid w:val="00DC2F4D"/>
    <w:rsid w:val="00DC46AE"/>
    <w:rsid w:val="00DC7F10"/>
    <w:rsid w:val="00DD0E99"/>
    <w:rsid w:val="00DD17D9"/>
    <w:rsid w:val="00DD25E8"/>
    <w:rsid w:val="00DD2C1B"/>
    <w:rsid w:val="00DD364E"/>
    <w:rsid w:val="00DD44C3"/>
    <w:rsid w:val="00DD458D"/>
    <w:rsid w:val="00DD5041"/>
    <w:rsid w:val="00DD5B6B"/>
    <w:rsid w:val="00DD6A77"/>
    <w:rsid w:val="00DD7104"/>
    <w:rsid w:val="00DD7E50"/>
    <w:rsid w:val="00DE3837"/>
    <w:rsid w:val="00DE53F3"/>
    <w:rsid w:val="00DE6843"/>
    <w:rsid w:val="00DE75FE"/>
    <w:rsid w:val="00DF0DCB"/>
    <w:rsid w:val="00DF1AD1"/>
    <w:rsid w:val="00DF3C54"/>
    <w:rsid w:val="00DF5209"/>
    <w:rsid w:val="00DF57B3"/>
    <w:rsid w:val="00DF5F70"/>
    <w:rsid w:val="00DF61B1"/>
    <w:rsid w:val="00DF6834"/>
    <w:rsid w:val="00DF7F8D"/>
    <w:rsid w:val="00E01DB5"/>
    <w:rsid w:val="00E02A6F"/>
    <w:rsid w:val="00E03E49"/>
    <w:rsid w:val="00E04949"/>
    <w:rsid w:val="00E04988"/>
    <w:rsid w:val="00E04DBD"/>
    <w:rsid w:val="00E051CD"/>
    <w:rsid w:val="00E05EDE"/>
    <w:rsid w:val="00E061D2"/>
    <w:rsid w:val="00E063C3"/>
    <w:rsid w:val="00E06717"/>
    <w:rsid w:val="00E0760B"/>
    <w:rsid w:val="00E12AE7"/>
    <w:rsid w:val="00E15579"/>
    <w:rsid w:val="00E15D18"/>
    <w:rsid w:val="00E20036"/>
    <w:rsid w:val="00E213DE"/>
    <w:rsid w:val="00E21726"/>
    <w:rsid w:val="00E22BA7"/>
    <w:rsid w:val="00E25201"/>
    <w:rsid w:val="00E26698"/>
    <w:rsid w:val="00E279E2"/>
    <w:rsid w:val="00E27B33"/>
    <w:rsid w:val="00E31A16"/>
    <w:rsid w:val="00E31C53"/>
    <w:rsid w:val="00E31D9E"/>
    <w:rsid w:val="00E32B46"/>
    <w:rsid w:val="00E330F9"/>
    <w:rsid w:val="00E3365F"/>
    <w:rsid w:val="00E34527"/>
    <w:rsid w:val="00E34977"/>
    <w:rsid w:val="00E353E7"/>
    <w:rsid w:val="00E35C0C"/>
    <w:rsid w:val="00E36870"/>
    <w:rsid w:val="00E36BFF"/>
    <w:rsid w:val="00E40200"/>
    <w:rsid w:val="00E434B1"/>
    <w:rsid w:val="00E46546"/>
    <w:rsid w:val="00E50F1C"/>
    <w:rsid w:val="00E5176B"/>
    <w:rsid w:val="00E52BC0"/>
    <w:rsid w:val="00E53C8A"/>
    <w:rsid w:val="00E53D4C"/>
    <w:rsid w:val="00E547ED"/>
    <w:rsid w:val="00E54B33"/>
    <w:rsid w:val="00E5552F"/>
    <w:rsid w:val="00E55F93"/>
    <w:rsid w:val="00E5657E"/>
    <w:rsid w:val="00E57017"/>
    <w:rsid w:val="00E61723"/>
    <w:rsid w:val="00E628E7"/>
    <w:rsid w:val="00E62B49"/>
    <w:rsid w:val="00E66786"/>
    <w:rsid w:val="00E6768D"/>
    <w:rsid w:val="00E67A50"/>
    <w:rsid w:val="00E714A9"/>
    <w:rsid w:val="00E729B4"/>
    <w:rsid w:val="00E73906"/>
    <w:rsid w:val="00E74A65"/>
    <w:rsid w:val="00E7501B"/>
    <w:rsid w:val="00E7707D"/>
    <w:rsid w:val="00E7761B"/>
    <w:rsid w:val="00E77A57"/>
    <w:rsid w:val="00E77C7E"/>
    <w:rsid w:val="00E8144F"/>
    <w:rsid w:val="00E81F76"/>
    <w:rsid w:val="00E8331D"/>
    <w:rsid w:val="00E83E30"/>
    <w:rsid w:val="00E86A1A"/>
    <w:rsid w:val="00E86C83"/>
    <w:rsid w:val="00E904B2"/>
    <w:rsid w:val="00E90657"/>
    <w:rsid w:val="00E92331"/>
    <w:rsid w:val="00E92697"/>
    <w:rsid w:val="00E93DD1"/>
    <w:rsid w:val="00E93E6C"/>
    <w:rsid w:val="00E9412A"/>
    <w:rsid w:val="00E9453A"/>
    <w:rsid w:val="00E94E4E"/>
    <w:rsid w:val="00E9571B"/>
    <w:rsid w:val="00E975FB"/>
    <w:rsid w:val="00E9777D"/>
    <w:rsid w:val="00EA063F"/>
    <w:rsid w:val="00EA198A"/>
    <w:rsid w:val="00EA1AB1"/>
    <w:rsid w:val="00EA1AFE"/>
    <w:rsid w:val="00EA22E9"/>
    <w:rsid w:val="00EA2C12"/>
    <w:rsid w:val="00EA2C5F"/>
    <w:rsid w:val="00EA335A"/>
    <w:rsid w:val="00EA33C7"/>
    <w:rsid w:val="00EA3CE6"/>
    <w:rsid w:val="00EA49EC"/>
    <w:rsid w:val="00EA4A88"/>
    <w:rsid w:val="00EA4D55"/>
    <w:rsid w:val="00EA52DC"/>
    <w:rsid w:val="00EA5335"/>
    <w:rsid w:val="00EB24F4"/>
    <w:rsid w:val="00EB2676"/>
    <w:rsid w:val="00EB4F7A"/>
    <w:rsid w:val="00EB6FB1"/>
    <w:rsid w:val="00EB7B9B"/>
    <w:rsid w:val="00EC0E1F"/>
    <w:rsid w:val="00EC1A6E"/>
    <w:rsid w:val="00EC1C46"/>
    <w:rsid w:val="00EC2A8B"/>
    <w:rsid w:val="00EC3534"/>
    <w:rsid w:val="00EC3C97"/>
    <w:rsid w:val="00EC5EB3"/>
    <w:rsid w:val="00EC7766"/>
    <w:rsid w:val="00ED0E14"/>
    <w:rsid w:val="00ED2AC3"/>
    <w:rsid w:val="00ED36F4"/>
    <w:rsid w:val="00ED3A3B"/>
    <w:rsid w:val="00ED5623"/>
    <w:rsid w:val="00ED5C6B"/>
    <w:rsid w:val="00ED6D25"/>
    <w:rsid w:val="00EE15A1"/>
    <w:rsid w:val="00EE3369"/>
    <w:rsid w:val="00EE33FA"/>
    <w:rsid w:val="00EE4385"/>
    <w:rsid w:val="00EE4DD4"/>
    <w:rsid w:val="00EE4DF8"/>
    <w:rsid w:val="00EE6CBF"/>
    <w:rsid w:val="00EE7652"/>
    <w:rsid w:val="00EE7D70"/>
    <w:rsid w:val="00EF093B"/>
    <w:rsid w:val="00EF1271"/>
    <w:rsid w:val="00EF18CA"/>
    <w:rsid w:val="00EF20C3"/>
    <w:rsid w:val="00EF3157"/>
    <w:rsid w:val="00EF36DC"/>
    <w:rsid w:val="00EF43DE"/>
    <w:rsid w:val="00EF7C47"/>
    <w:rsid w:val="00F00FC0"/>
    <w:rsid w:val="00F01C70"/>
    <w:rsid w:val="00F025E9"/>
    <w:rsid w:val="00F028E2"/>
    <w:rsid w:val="00F04165"/>
    <w:rsid w:val="00F04B49"/>
    <w:rsid w:val="00F05C55"/>
    <w:rsid w:val="00F07A4B"/>
    <w:rsid w:val="00F1098F"/>
    <w:rsid w:val="00F13EFD"/>
    <w:rsid w:val="00F1567B"/>
    <w:rsid w:val="00F15EFD"/>
    <w:rsid w:val="00F16440"/>
    <w:rsid w:val="00F17035"/>
    <w:rsid w:val="00F172D1"/>
    <w:rsid w:val="00F17520"/>
    <w:rsid w:val="00F200BE"/>
    <w:rsid w:val="00F2072A"/>
    <w:rsid w:val="00F22242"/>
    <w:rsid w:val="00F23170"/>
    <w:rsid w:val="00F23455"/>
    <w:rsid w:val="00F23836"/>
    <w:rsid w:val="00F253DA"/>
    <w:rsid w:val="00F25F7D"/>
    <w:rsid w:val="00F269DE"/>
    <w:rsid w:val="00F26A04"/>
    <w:rsid w:val="00F26FDF"/>
    <w:rsid w:val="00F307D4"/>
    <w:rsid w:val="00F30C4A"/>
    <w:rsid w:val="00F30CB7"/>
    <w:rsid w:val="00F31662"/>
    <w:rsid w:val="00F31B73"/>
    <w:rsid w:val="00F31BE7"/>
    <w:rsid w:val="00F3322C"/>
    <w:rsid w:val="00F345A7"/>
    <w:rsid w:val="00F34C8C"/>
    <w:rsid w:val="00F34F6C"/>
    <w:rsid w:val="00F35A2C"/>
    <w:rsid w:val="00F363FC"/>
    <w:rsid w:val="00F36C1D"/>
    <w:rsid w:val="00F374CF"/>
    <w:rsid w:val="00F40D6F"/>
    <w:rsid w:val="00F415E9"/>
    <w:rsid w:val="00F415F7"/>
    <w:rsid w:val="00F41769"/>
    <w:rsid w:val="00F421B2"/>
    <w:rsid w:val="00F4344E"/>
    <w:rsid w:val="00F452E7"/>
    <w:rsid w:val="00F45808"/>
    <w:rsid w:val="00F466A1"/>
    <w:rsid w:val="00F50D36"/>
    <w:rsid w:val="00F52365"/>
    <w:rsid w:val="00F540A3"/>
    <w:rsid w:val="00F55B4C"/>
    <w:rsid w:val="00F55C38"/>
    <w:rsid w:val="00F56400"/>
    <w:rsid w:val="00F569D4"/>
    <w:rsid w:val="00F579AD"/>
    <w:rsid w:val="00F60AD6"/>
    <w:rsid w:val="00F61E1A"/>
    <w:rsid w:val="00F62C6B"/>
    <w:rsid w:val="00F638F7"/>
    <w:rsid w:val="00F66A4B"/>
    <w:rsid w:val="00F71ABE"/>
    <w:rsid w:val="00F724FD"/>
    <w:rsid w:val="00F72EB3"/>
    <w:rsid w:val="00F73176"/>
    <w:rsid w:val="00F73893"/>
    <w:rsid w:val="00F73A24"/>
    <w:rsid w:val="00F7496D"/>
    <w:rsid w:val="00F750C6"/>
    <w:rsid w:val="00F7636E"/>
    <w:rsid w:val="00F76BF5"/>
    <w:rsid w:val="00F77819"/>
    <w:rsid w:val="00F8115F"/>
    <w:rsid w:val="00F81AB0"/>
    <w:rsid w:val="00F81DD6"/>
    <w:rsid w:val="00F826E2"/>
    <w:rsid w:val="00F82CD9"/>
    <w:rsid w:val="00F831E8"/>
    <w:rsid w:val="00F849C1"/>
    <w:rsid w:val="00F85197"/>
    <w:rsid w:val="00F86304"/>
    <w:rsid w:val="00F90FA5"/>
    <w:rsid w:val="00F91102"/>
    <w:rsid w:val="00F91398"/>
    <w:rsid w:val="00F91437"/>
    <w:rsid w:val="00F92374"/>
    <w:rsid w:val="00F94261"/>
    <w:rsid w:val="00F947BA"/>
    <w:rsid w:val="00F95F8C"/>
    <w:rsid w:val="00F97495"/>
    <w:rsid w:val="00FA007C"/>
    <w:rsid w:val="00FA0D10"/>
    <w:rsid w:val="00FA6163"/>
    <w:rsid w:val="00FA61C0"/>
    <w:rsid w:val="00FA70F1"/>
    <w:rsid w:val="00FB13FE"/>
    <w:rsid w:val="00FB14E5"/>
    <w:rsid w:val="00FB190B"/>
    <w:rsid w:val="00FB27ED"/>
    <w:rsid w:val="00FB2DD8"/>
    <w:rsid w:val="00FB351C"/>
    <w:rsid w:val="00FB5F0B"/>
    <w:rsid w:val="00FB7C43"/>
    <w:rsid w:val="00FC1E29"/>
    <w:rsid w:val="00FC2524"/>
    <w:rsid w:val="00FC2C27"/>
    <w:rsid w:val="00FC4A13"/>
    <w:rsid w:val="00FC5476"/>
    <w:rsid w:val="00FC6C2F"/>
    <w:rsid w:val="00FD0601"/>
    <w:rsid w:val="00FD0986"/>
    <w:rsid w:val="00FD0C4A"/>
    <w:rsid w:val="00FD0FBA"/>
    <w:rsid w:val="00FD1C2E"/>
    <w:rsid w:val="00FD24ED"/>
    <w:rsid w:val="00FD3C13"/>
    <w:rsid w:val="00FD4A07"/>
    <w:rsid w:val="00FD6221"/>
    <w:rsid w:val="00FD7DB9"/>
    <w:rsid w:val="00FE0006"/>
    <w:rsid w:val="00FE159E"/>
    <w:rsid w:val="00FE287D"/>
    <w:rsid w:val="00FE28FB"/>
    <w:rsid w:val="00FE412C"/>
    <w:rsid w:val="00FE505F"/>
    <w:rsid w:val="00FE5644"/>
    <w:rsid w:val="00FE7266"/>
    <w:rsid w:val="00FE74F9"/>
    <w:rsid w:val="00FE7AF5"/>
    <w:rsid w:val="00FF1B8A"/>
    <w:rsid w:val="00FF1D30"/>
    <w:rsid w:val="00FF3006"/>
    <w:rsid w:val="00FF3665"/>
    <w:rsid w:val="00FF36E5"/>
    <w:rsid w:val="00FF475F"/>
    <w:rsid w:val="00FF512B"/>
    <w:rsid w:val="00FF6238"/>
    <w:rsid w:val="00FF788C"/>
    <w:rsid w:val="00FF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63B7D4E-D1F8-4D69-AEF1-717BBAA3B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D1B50"/>
    <w:rPr>
      <w:rFonts w:ascii="Officina Sans Book" w:hAnsi="Officina Sans Book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636DB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636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CBE23E3D.dotm</Template>
  <TotalTime>2226</TotalTime>
  <Pages>22</Pages>
  <Words>3410</Words>
  <Characters>18755</Characters>
  <Application>Microsoft Office Word</Application>
  <DocSecurity>0</DocSecurity>
  <Lines>156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Aziatisch Buffet</vt:lpstr>
    </vt:vector>
  </TitlesOfParts>
  <Company>Henri B.V.</Company>
  <LinksUpToDate>false</LinksUpToDate>
  <CharactersWithSpaces>22121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Aziatisch Buffet</dc:title>
  <dc:creator>Vbuit</dc:creator>
  <cp:lastModifiedBy>Felice van Zanten</cp:lastModifiedBy>
  <cp:revision>16</cp:revision>
  <cp:lastPrinted>2009-10-23T13:52:00Z</cp:lastPrinted>
  <dcterms:created xsi:type="dcterms:W3CDTF">2012-05-21T14:39:00Z</dcterms:created>
  <dcterms:modified xsi:type="dcterms:W3CDTF">2017-05-09T08:42:00Z</dcterms:modified>
</cp:coreProperties>
</file>